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pPr w:leftFromText="141" w:rightFromText="141" w:horzAnchor="margin" w:tblpY="175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282"/>
        <w:gridCol w:w="709"/>
        <w:gridCol w:w="837"/>
        <w:gridCol w:w="439"/>
        <w:gridCol w:w="848"/>
        <w:gridCol w:w="286"/>
        <w:gridCol w:w="2254"/>
      </w:tblGrid>
      <w:tr w:rsidR="00EC27EB" w14:paraId="61A881FF" w14:textId="77777777" w:rsidTr="00061490">
        <w:trPr>
          <w:trHeight w:val="340"/>
        </w:trPr>
        <w:tc>
          <w:tcPr>
            <w:tcW w:w="9923" w:type="dxa"/>
            <w:gridSpan w:val="8"/>
            <w:shd w:val="clear" w:color="auto" w:fill="F2F2F2" w:themeFill="background1" w:themeFillShade="F2"/>
            <w:vAlign w:val="center"/>
          </w:tcPr>
          <w:p w14:paraId="5393A186" w14:textId="4996A2FE" w:rsidR="00EC27EB" w:rsidRDefault="00AB694D" w:rsidP="00061490">
            <w:pPr>
              <w:pStyle w:val="TableParagraph"/>
              <w:spacing w:line="230" w:lineRule="exact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CONTRATO</w:t>
            </w:r>
            <w:r w:rsidR="0006140C">
              <w:rPr>
                <w:rFonts w:ascii="Arial"/>
                <w:b/>
              </w:rPr>
              <w:t>/ORDEN/CONVENIO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6"/>
              </w:rPr>
              <w:t xml:space="preserve"> </w:t>
            </w:r>
            <w:r w:rsidR="00BD4C1C">
              <w:rPr>
                <w:rFonts w:ascii="Arial"/>
                <w:b/>
                <w:spacing w:val="-2"/>
              </w:rPr>
              <w:t>XXXXXXX</w:t>
            </w:r>
          </w:p>
        </w:tc>
      </w:tr>
      <w:tr w:rsidR="00EC27EB" w14:paraId="26799311" w14:textId="77777777" w:rsidTr="00061490">
        <w:trPr>
          <w:trHeight w:val="340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88FF831" w14:textId="77777777" w:rsidR="00EC27EB" w:rsidRDefault="00EF0BFA" w:rsidP="00061490">
            <w:pPr>
              <w:pStyle w:val="TableParagraph"/>
              <w:spacing w:line="234" w:lineRule="exact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N</w:t>
            </w:r>
            <w:r>
              <w:rPr>
                <w:rFonts w:ascii="Arial"/>
                <w:b/>
                <w:spacing w:val="-2"/>
              </w:rPr>
              <w:t>ú</w:t>
            </w:r>
            <w:r>
              <w:rPr>
                <w:rFonts w:ascii="Arial"/>
                <w:b/>
                <w:spacing w:val="-2"/>
              </w:rPr>
              <w:t>mero:</w:t>
            </w:r>
          </w:p>
        </w:tc>
        <w:tc>
          <w:tcPr>
            <w:tcW w:w="4267" w:type="dxa"/>
            <w:gridSpan w:val="4"/>
          </w:tcPr>
          <w:p w14:paraId="6631407F" w14:textId="77777777" w:rsidR="00EC27EB" w:rsidRDefault="00EC27EB" w:rsidP="00061490">
            <w:pPr>
              <w:pStyle w:val="TableParagraph"/>
              <w:spacing w:line="234" w:lineRule="exact"/>
              <w:ind w:left="107"/>
            </w:pPr>
          </w:p>
        </w:tc>
        <w:tc>
          <w:tcPr>
            <w:tcW w:w="1134" w:type="dxa"/>
            <w:gridSpan w:val="2"/>
            <w:shd w:val="clear" w:color="auto" w:fill="F2F2F2" w:themeFill="background1" w:themeFillShade="F2"/>
            <w:vAlign w:val="center"/>
          </w:tcPr>
          <w:p w14:paraId="0A843A08" w14:textId="77777777" w:rsidR="00EC27EB" w:rsidRDefault="00004044" w:rsidP="00061490">
            <w:pPr>
              <w:pStyle w:val="TableParagraph"/>
              <w:spacing w:line="234" w:lineRule="exact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del</w:t>
            </w:r>
            <w:r>
              <w:rPr>
                <w:rFonts w:ascii="Arial" w:hAnsi="Arial"/>
                <w:b/>
                <w:spacing w:val="-4"/>
              </w:rPr>
              <w:t xml:space="preserve"> año:</w:t>
            </w:r>
          </w:p>
        </w:tc>
        <w:tc>
          <w:tcPr>
            <w:tcW w:w="2254" w:type="dxa"/>
          </w:tcPr>
          <w:p w14:paraId="0DB2FBFB" w14:textId="77777777" w:rsidR="00EC27EB" w:rsidRDefault="00EC27EB" w:rsidP="00061490">
            <w:pPr>
              <w:pStyle w:val="TableParagraph"/>
              <w:spacing w:line="234" w:lineRule="exact"/>
              <w:ind w:left="107"/>
            </w:pPr>
          </w:p>
        </w:tc>
      </w:tr>
      <w:tr w:rsidR="00BD4C1C" w14:paraId="22EAF162" w14:textId="77777777" w:rsidTr="00061490">
        <w:trPr>
          <w:trHeight w:val="519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10BC693" w14:textId="77777777" w:rsidR="00BD4C1C" w:rsidRDefault="00EF0BFA" w:rsidP="00061490">
            <w:pPr>
              <w:pStyle w:val="TableParagraph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Contratante:</w:t>
            </w:r>
          </w:p>
        </w:tc>
        <w:tc>
          <w:tcPr>
            <w:tcW w:w="4267" w:type="dxa"/>
            <w:gridSpan w:val="4"/>
          </w:tcPr>
          <w:p w14:paraId="5BCDAF3F" w14:textId="77777777" w:rsidR="00BD4C1C" w:rsidRDefault="00BD4C1C" w:rsidP="00061490">
            <w:pPr>
              <w:pStyle w:val="TableParagraph"/>
              <w:spacing w:line="233" w:lineRule="exact"/>
              <w:ind w:left="107"/>
              <w:jc w:val="both"/>
            </w:pPr>
          </w:p>
        </w:tc>
        <w:tc>
          <w:tcPr>
            <w:tcW w:w="1134" w:type="dxa"/>
            <w:gridSpan w:val="2"/>
            <w:shd w:val="clear" w:color="auto" w:fill="F2F2F2" w:themeFill="background1" w:themeFillShade="F2"/>
            <w:vAlign w:val="center"/>
          </w:tcPr>
          <w:p w14:paraId="7CC8E66A" w14:textId="77777777" w:rsidR="00BD4C1C" w:rsidRPr="00BD4C1C" w:rsidRDefault="00BD4C1C" w:rsidP="00061490">
            <w:pPr>
              <w:pStyle w:val="TableParagraph"/>
              <w:spacing w:line="233" w:lineRule="exact"/>
              <w:ind w:left="107"/>
              <w:jc w:val="center"/>
              <w:rPr>
                <w:b/>
                <w:bCs/>
              </w:rPr>
            </w:pPr>
            <w:r w:rsidRPr="00BD4C1C">
              <w:rPr>
                <w:b/>
                <w:bCs/>
              </w:rPr>
              <w:t>NIT</w:t>
            </w:r>
          </w:p>
        </w:tc>
        <w:tc>
          <w:tcPr>
            <w:tcW w:w="2254" w:type="dxa"/>
          </w:tcPr>
          <w:p w14:paraId="423C6B3E" w14:textId="77777777" w:rsidR="00BD4C1C" w:rsidRDefault="00BD4C1C" w:rsidP="00061490">
            <w:pPr>
              <w:pStyle w:val="TableParagraph"/>
              <w:spacing w:line="233" w:lineRule="exact"/>
              <w:ind w:left="107"/>
              <w:jc w:val="both"/>
            </w:pPr>
          </w:p>
        </w:tc>
      </w:tr>
      <w:tr w:rsidR="00DD292E" w14:paraId="01682D4A" w14:textId="77777777" w:rsidTr="00061490">
        <w:trPr>
          <w:trHeight w:val="737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A3AF77F" w14:textId="77777777" w:rsidR="00DD292E" w:rsidRDefault="00EF0BFA" w:rsidP="00061490">
            <w:pPr>
              <w:pStyle w:val="TableParagraph"/>
              <w:spacing w:before="140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Contratista:</w:t>
            </w:r>
          </w:p>
        </w:tc>
        <w:tc>
          <w:tcPr>
            <w:tcW w:w="4267" w:type="dxa"/>
            <w:gridSpan w:val="4"/>
            <w:vAlign w:val="center"/>
          </w:tcPr>
          <w:p w14:paraId="33359423" w14:textId="77777777" w:rsidR="00DD292E" w:rsidRDefault="00DD292E" w:rsidP="00061490">
            <w:pPr>
              <w:pStyle w:val="TableParagraph"/>
              <w:spacing w:line="249" w:lineRule="exact"/>
              <w:ind w:left="107"/>
            </w:pPr>
          </w:p>
        </w:tc>
        <w:tc>
          <w:tcPr>
            <w:tcW w:w="1134" w:type="dxa"/>
            <w:gridSpan w:val="2"/>
            <w:shd w:val="clear" w:color="auto" w:fill="F2F2F2" w:themeFill="background1" w:themeFillShade="F2"/>
            <w:vAlign w:val="center"/>
          </w:tcPr>
          <w:tbl>
            <w:tblPr>
              <w:tblStyle w:val="Tablaconcuadrcula"/>
              <w:tblW w:w="0" w:type="auto"/>
              <w:tblInd w:w="10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1"/>
              <w:gridCol w:w="284"/>
            </w:tblGrid>
            <w:tr w:rsidR="00D235FD" w14:paraId="4DBDA48E" w14:textId="77777777" w:rsidTr="00D235FD">
              <w:tc>
                <w:tcPr>
                  <w:tcW w:w="591" w:type="dxa"/>
                  <w:tcBorders>
                    <w:right w:val="single" w:sz="4" w:space="0" w:color="auto"/>
                  </w:tcBorders>
                  <w:vAlign w:val="center"/>
                </w:tcPr>
                <w:p w14:paraId="2980C3C1" w14:textId="77777777" w:rsidR="00D235FD" w:rsidRPr="00DD292E" w:rsidRDefault="00D235FD" w:rsidP="00A0515E">
                  <w:pPr>
                    <w:pStyle w:val="TableParagraph"/>
                    <w:framePr w:hSpace="141" w:wrap="around" w:hAnchor="margin" w:y="1755"/>
                    <w:spacing w:line="249" w:lineRule="exact"/>
                    <w:rPr>
                      <w:b/>
                      <w:bCs/>
                      <w:sz w:val="20"/>
                      <w:szCs w:val="20"/>
                    </w:rPr>
                  </w:pPr>
                  <w:r w:rsidRPr="00DD292E">
                    <w:rPr>
                      <w:b/>
                      <w:bCs/>
                      <w:sz w:val="20"/>
                      <w:szCs w:val="20"/>
                    </w:rPr>
                    <w:t>NIT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4BE29010" w14:textId="77777777" w:rsidR="00D235FD" w:rsidRDefault="00D235FD" w:rsidP="00A0515E">
                  <w:pPr>
                    <w:pStyle w:val="TableParagraph"/>
                    <w:framePr w:hSpace="141" w:wrap="around" w:hAnchor="margin" w:y="1755"/>
                    <w:spacing w:line="249" w:lineRule="exact"/>
                    <w:jc w:val="center"/>
                  </w:pPr>
                </w:p>
              </w:tc>
            </w:tr>
            <w:tr w:rsidR="00D235FD" w:rsidRPr="00DD292E" w14:paraId="720F097D" w14:textId="77777777" w:rsidTr="00AF550E">
              <w:trPr>
                <w:trHeight w:val="20"/>
              </w:trPr>
              <w:tc>
                <w:tcPr>
                  <w:tcW w:w="875" w:type="dxa"/>
                  <w:gridSpan w:val="2"/>
                  <w:vAlign w:val="center"/>
                </w:tcPr>
                <w:p w14:paraId="7F5EC741" w14:textId="77777777" w:rsidR="00D235FD" w:rsidRPr="00DD292E" w:rsidRDefault="00D235FD" w:rsidP="00A0515E">
                  <w:pPr>
                    <w:pStyle w:val="TableParagraph"/>
                    <w:framePr w:hSpace="141" w:wrap="around" w:hAnchor="margin" w:y="1755"/>
                    <w:jc w:val="center"/>
                    <w:rPr>
                      <w:b/>
                      <w:bCs/>
                      <w:sz w:val="8"/>
                      <w:szCs w:val="8"/>
                    </w:rPr>
                  </w:pPr>
                </w:p>
              </w:tc>
            </w:tr>
            <w:tr w:rsidR="00D235FD" w14:paraId="7D506160" w14:textId="77777777" w:rsidTr="00D235FD">
              <w:tc>
                <w:tcPr>
                  <w:tcW w:w="591" w:type="dxa"/>
                  <w:tcBorders>
                    <w:right w:val="single" w:sz="4" w:space="0" w:color="auto"/>
                  </w:tcBorders>
                  <w:vAlign w:val="center"/>
                </w:tcPr>
                <w:p w14:paraId="45EBEA6F" w14:textId="77777777" w:rsidR="00D235FD" w:rsidRPr="00DD292E" w:rsidRDefault="00D235FD" w:rsidP="00A0515E">
                  <w:pPr>
                    <w:pStyle w:val="TableParagraph"/>
                    <w:framePr w:hSpace="141" w:wrap="around" w:hAnchor="margin" w:y="1755"/>
                    <w:spacing w:line="249" w:lineRule="exact"/>
                    <w:rPr>
                      <w:b/>
                      <w:bCs/>
                      <w:sz w:val="20"/>
                      <w:szCs w:val="20"/>
                    </w:rPr>
                  </w:pPr>
                  <w:r w:rsidRPr="00DD292E">
                    <w:rPr>
                      <w:b/>
                      <w:bCs/>
                      <w:sz w:val="20"/>
                      <w:szCs w:val="20"/>
                    </w:rPr>
                    <w:t>CC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068D7F11" w14:textId="77777777" w:rsidR="00D235FD" w:rsidRDefault="00D235FD" w:rsidP="00A0515E">
                  <w:pPr>
                    <w:pStyle w:val="TableParagraph"/>
                    <w:framePr w:hSpace="141" w:wrap="around" w:hAnchor="margin" w:y="1755"/>
                    <w:spacing w:line="249" w:lineRule="exact"/>
                    <w:jc w:val="center"/>
                  </w:pPr>
                </w:p>
              </w:tc>
            </w:tr>
          </w:tbl>
          <w:p w14:paraId="0FB4948B" w14:textId="77777777" w:rsidR="00DD292E" w:rsidRDefault="00DD292E" w:rsidP="00061490">
            <w:pPr>
              <w:pStyle w:val="TableParagraph"/>
              <w:spacing w:line="249" w:lineRule="exact"/>
              <w:ind w:left="107"/>
              <w:jc w:val="center"/>
            </w:pPr>
          </w:p>
        </w:tc>
        <w:tc>
          <w:tcPr>
            <w:tcW w:w="2254" w:type="dxa"/>
            <w:vAlign w:val="center"/>
          </w:tcPr>
          <w:p w14:paraId="1DB344EE" w14:textId="77777777" w:rsidR="00DD292E" w:rsidRDefault="00DD292E" w:rsidP="00061490">
            <w:pPr>
              <w:pStyle w:val="TableParagraph"/>
              <w:spacing w:line="249" w:lineRule="exact"/>
              <w:ind w:left="107"/>
            </w:pPr>
          </w:p>
        </w:tc>
      </w:tr>
      <w:tr w:rsidR="00EF0BFA" w14:paraId="304B3B04" w14:textId="77777777" w:rsidTr="00061490">
        <w:trPr>
          <w:trHeight w:val="737"/>
        </w:trPr>
        <w:tc>
          <w:tcPr>
            <w:tcW w:w="2268" w:type="dxa"/>
            <w:vMerge w:val="restart"/>
            <w:shd w:val="clear" w:color="auto" w:fill="F2F2F2" w:themeFill="background1" w:themeFillShade="F2"/>
            <w:vAlign w:val="center"/>
          </w:tcPr>
          <w:p w14:paraId="149E26A9" w14:textId="77777777" w:rsidR="00EF0BFA" w:rsidRDefault="00EF0BFA" w:rsidP="00061490">
            <w:pPr>
              <w:pStyle w:val="TableParagraph"/>
              <w:ind w:left="106"/>
              <w:rPr>
                <w:rFonts w:ascii="Arial"/>
                <w:b/>
                <w:spacing w:val="-2"/>
              </w:rPr>
            </w:pPr>
            <w:r>
              <w:rPr>
                <w:rFonts w:ascii="Arial"/>
                <w:b/>
                <w:spacing w:val="-2"/>
              </w:rPr>
              <w:t>Supervisor o Interventor:</w:t>
            </w:r>
          </w:p>
        </w:tc>
        <w:tc>
          <w:tcPr>
            <w:tcW w:w="4267" w:type="dxa"/>
            <w:gridSpan w:val="4"/>
            <w:vAlign w:val="center"/>
          </w:tcPr>
          <w:p w14:paraId="123DCC68" w14:textId="77777777" w:rsidR="00EF0BFA" w:rsidRDefault="00EF0BFA" w:rsidP="00061490">
            <w:pPr>
              <w:pStyle w:val="TableParagraph"/>
              <w:spacing w:line="252" w:lineRule="exact"/>
              <w:ind w:left="107" w:right="87"/>
            </w:pPr>
          </w:p>
        </w:tc>
        <w:tc>
          <w:tcPr>
            <w:tcW w:w="1134" w:type="dxa"/>
            <w:gridSpan w:val="2"/>
            <w:shd w:val="clear" w:color="auto" w:fill="F2F2F2" w:themeFill="background1" w:themeFillShade="F2"/>
            <w:vAlign w:val="center"/>
          </w:tcPr>
          <w:tbl>
            <w:tblPr>
              <w:tblStyle w:val="Tablaconcuadrcula"/>
              <w:tblW w:w="0" w:type="auto"/>
              <w:tblInd w:w="10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1"/>
              <w:gridCol w:w="284"/>
            </w:tblGrid>
            <w:tr w:rsidR="00D235FD" w14:paraId="1206B33A" w14:textId="77777777" w:rsidTr="00D235FD">
              <w:tc>
                <w:tcPr>
                  <w:tcW w:w="591" w:type="dxa"/>
                  <w:tcBorders>
                    <w:right w:val="single" w:sz="4" w:space="0" w:color="auto"/>
                  </w:tcBorders>
                  <w:vAlign w:val="center"/>
                </w:tcPr>
                <w:p w14:paraId="67D77ACC" w14:textId="77777777" w:rsidR="00D235FD" w:rsidRPr="00DD292E" w:rsidRDefault="00D235FD" w:rsidP="00A0515E">
                  <w:pPr>
                    <w:pStyle w:val="TableParagraph"/>
                    <w:framePr w:hSpace="141" w:wrap="around" w:hAnchor="margin" w:y="1755"/>
                    <w:spacing w:line="249" w:lineRule="exact"/>
                    <w:rPr>
                      <w:b/>
                      <w:bCs/>
                      <w:sz w:val="20"/>
                      <w:szCs w:val="20"/>
                    </w:rPr>
                  </w:pPr>
                  <w:r w:rsidRPr="00DD292E">
                    <w:rPr>
                      <w:b/>
                      <w:bCs/>
                      <w:sz w:val="20"/>
                      <w:szCs w:val="20"/>
                    </w:rPr>
                    <w:t>NIT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508ED177" w14:textId="77777777" w:rsidR="00D235FD" w:rsidRDefault="00D235FD" w:rsidP="00A0515E">
                  <w:pPr>
                    <w:pStyle w:val="TableParagraph"/>
                    <w:framePr w:hSpace="141" w:wrap="around" w:hAnchor="margin" w:y="1755"/>
                    <w:spacing w:line="249" w:lineRule="exact"/>
                    <w:jc w:val="center"/>
                  </w:pPr>
                </w:p>
              </w:tc>
            </w:tr>
            <w:tr w:rsidR="00D235FD" w:rsidRPr="00DD292E" w14:paraId="44AA3139" w14:textId="77777777" w:rsidTr="00AF550E">
              <w:trPr>
                <w:trHeight w:val="20"/>
              </w:trPr>
              <w:tc>
                <w:tcPr>
                  <w:tcW w:w="875" w:type="dxa"/>
                  <w:gridSpan w:val="2"/>
                  <w:vAlign w:val="center"/>
                </w:tcPr>
                <w:p w14:paraId="26166840" w14:textId="77777777" w:rsidR="00D235FD" w:rsidRPr="00DD292E" w:rsidRDefault="00D235FD" w:rsidP="00A0515E">
                  <w:pPr>
                    <w:pStyle w:val="TableParagraph"/>
                    <w:framePr w:hSpace="141" w:wrap="around" w:hAnchor="margin" w:y="1755"/>
                    <w:jc w:val="center"/>
                    <w:rPr>
                      <w:b/>
                      <w:bCs/>
                      <w:sz w:val="8"/>
                      <w:szCs w:val="8"/>
                    </w:rPr>
                  </w:pPr>
                </w:p>
              </w:tc>
            </w:tr>
            <w:tr w:rsidR="00D235FD" w14:paraId="71C26BC2" w14:textId="77777777" w:rsidTr="00D235FD">
              <w:tc>
                <w:tcPr>
                  <w:tcW w:w="591" w:type="dxa"/>
                  <w:tcBorders>
                    <w:right w:val="single" w:sz="4" w:space="0" w:color="auto"/>
                  </w:tcBorders>
                  <w:vAlign w:val="center"/>
                </w:tcPr>
                <w:p w14:paraId="502F269B" w14:textId="77777777" w:rsidR="00D235FD" w:rsidRPr="00DD292E" w:rsidRDefault="00D235FD" w:rsidP="00A0515E">
                  <w:pPr>
                    <w:pStyle w:val="TableParagraph"/>
                    <w:framePr w:hSpace="141" w:wrap="around" w:hAnchor="margin" w:y="1755"/>
                    <w:spacing w:line="249" w:lineRule="exact"/>
                    <w:rPr>
                      <w:b/>
                      <w:bCs/>
                      <w:sz w:val="20"/>
                      <w:szCs w:val="20"/>
                    </w:rPr>
                  </w:pPr>
                  <w:r w:rsidRPr="00DD292E">
                    <w:rPr>
                      <w:b/>
                      <w:bCs/>
                      <w:sz w:val="20"/>
                      <w:szCs w:val="20"/>
                    </w:rPr>
                    <w:t>CC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3BE8EC6A" w14:textId="77777777" w:rsidR="00D235FD" w:rsidRDefault="00D235FD" w:rsidP="00A0515E">
                  <w:pPr>
                    <w:pStyle w:val="TableParagraph"/>
                    <w:framePr w:hSpace="141" w:wrap="around" w:hAnchor="margin" w:y="1755"/>
                    <w:spacing w:line="249" w:lineRule="exact"/>
                    <w:jc w:val="center"/>
                  </w:pPr>
                </w:p>
              </w:tc>
            </w:tr>
          </w:tbl>
          <w:p w14:paraId="4AACD5BB" w14:textId="77777777" w:rsidR="00EF0BFA" w:rsidRDefault="00EF0BFA" w:rsidP="00061490">
            <w:pPr>
              <w:pStyle w:val="TableParagraph"/>
              <w:spacing w:line="252" w:lineRule="exact"/>
              <w:ind w:left="107" w:right="87"/>
              <w:jc w:val="center"/>
            </w:pPr>
          </w:p>
        </w:tc>
        <w:tc>
          <w:tcPr>
            <w:tcW w:w="2254" w:type="dxa"/>
            <w:vAlign w:val="center"/>
          </w:tcPr>
          <w:p w14:paraId="63904245" w14:textId="77777777" w:rsidR="00EF0BFA" w:rsidRDefault="00EF0BFA" w:rsidP="00061490">
            <w:pPr>
              <w:pStyle w:val="TableParagraph"/>
              <w:spacing w:line="252" w:lineRule="exact"/>
              <w:ind w:left="107" w:right="87"/>
            </w:pPr>
          </w:p>
        </w:tc>
      </w:tr>
      <w:tr w:rsidR="00EF0BFA" w14:paraId="6E0A8E70" w14:textId="77777777" w:rsidTr="00061490">
        <w:trPr>
          <w:trHeight w:val="375"/>
        </w:trPr>
        <w:tc>
          <w:tcPr>
            <w:tcW w:w="2268" w:type="dxa"/>
            <w:vMerge/>
            <w:shd w:val="clear" w:color="auto" w:fill="F2F2F2" w:themeFill="background1" w:themeFillShade="F2"/>
            <w:vAlign w:val="center"/>
          </w:tcPr>
          <w:p w14:paraId="5123DC26" w14:textId="77777777" w:rsidR="00EF0BFA" w:rsidRDefault="00EF0BFA" w:rsidP="00061490">
            <w:pPr>
              <w:pStyle w:val="TableParagraph"/>
              <w:ind w:left="106"/>
              <w:rPr>
                <w:rFonts w:ascii="Arial"/>
                <w:b/>
                <w:spacing w:val="-2"/>
              </w:rPr>
            </w:pPr>
          </w:p>
        </w:tc>
        <w:tc>
          <w:tcPr>
            <w:tcW w:w="2282" w:type="dxa"/>
            <w:shd w:val="clear" w:color="auto" w:fill="F2F2F2" w:themeFill="background1" w:themeFillShade="F2"/>
            <w:vAlign w:val="center"/>
          </w:tcPr>
          <w:p w14:paraId="67C17385" w14:textId="77777777" w:rsidR="00EF0BFA" w:rsidRPr="00EF0BFA" w:rsidRDefault="00EF0BFA" w:rsidP="00061490">
            <w:pPr>
              <w:pStyle w:val="TableParagraph"/>
              <w:spacing w:line="252" w:lineRule="exact"/>
              <w:ind w:right="87"/>
              <w:rPr>
                <w:b/>
                <w:bCs/>
              </w:rPr>
            </w:pPr>
            <w:r w:rsidRPr="00EF0BFA">
              <w:rPr>
                <w:b/>
                <w:bCs/>
              </w:rPr>
              <w:t>Cargo o número del contrato:</w:t>
            </w:r>
          </w:p>
        </w:tc>
        <w:tc>
          <w:tcPr>
            <w:tcW w:w="5373" w:type="dxa"/>
            <w:gridSpan w:val="6"/>
            <w:vAlign w:val="center"/>
          </w:tcPr>
          <w:p w14:paraId="0379ADBB" w14:textId="77777777" w:rsidR="00EF0BFA" w:rsidRDefault="00EF0BFA" w:rsidP="00061490">
            <w:pPr>
              <w:pStyle w:val="TableParagraph"/>
              <w:spacing w:line="252" w:lineRule="exact"/>
              <w:ind w:right="87"/>
            </w:pPr>
          </w:p>
        </w:tc>
      </w:tr>
      <w:tr w:rsidR="00EC27EB" w14:paraId="288564C7" w14:textId="77777777" w:rsidTr="00061490">
        <w:trPr>
          <w:trHeight w:val="757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6073EAC" w14:textId="77777777" w:rsidR="00EC27EB" w:rsidRDefault="00EF0BFA" w:rsidP="00061490">
            <w:pPr>
              <w:pStyle w:val="TableParagraph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Objeto del Contrato:</w:t>
            </w:r>
          </w:p>
        </w:tc>
        <w:tc>
          <w:tcPr>
            <w:tcW w:w="7655" w:type="dxa"/>
            <w:gridSpan w:val="7"/>
            <w:vAlign w:val="center"/>
          </w:tcPr>
          <w:p w14:paraId="7EFC1A2E" w14:textId="77777777" w:rsidR="00EC27EB" w:rsidRDefault="00EC27EB" w:rsidP="00061490">
            <w:pPr>
              <w:pStyle w:val="TableParagraph"/>
              <w:spacing w:line="252" w:lineRule="exact"/>
              <w:ind w:left="107" w:right="87"/>
            </w:pPr>
          </w:p>
        </w:tc>
      </w:tr>
      <w:tr w:rsidR="00C7327E" w14:paraId="1B939D55" w14:textId="77777777" w:rsidTr="00061490">
        <w:trPr>
          <w:trHeight w:val="301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077E8C2" w14:textId="77777777" w:rsidR="00C7327E" w:rsidRDefault="00C7327E" w:rsidP="00061490">
            <w:pPr>
              <w:pStyle w:val="TableParagraph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Valor Inicial:</w:t>
            </w:r>
          </w:p>
        </w:tc>
        <w:tc>
          <w:tcPr>
            <w:tcW w:w="2991" w:type="dxa"/>
            <w:gridSpan w:val="2"/>
          </w:tcPr>
          <w:p w14:paraId="33291260" w14:textId="77777777" w:rsidR="00C7327E" w:rsidRDefault="00C7327E" w:rsidP="00061490">
            <w:pPr>
              <w:pStyle w:val="TableParagraph"/>
              <w:ind w:left="107"/>
              <w:jc w:val="both"/>
            </w:pPr>
          </w:p>
        </w:tc>
        <w:tc>
          <w:tcPr>
            <w:tcW w:w="2124" w:type="dxa"/>
            <w:gridSpan w:val="3"/>
            <w:shd w:val="clear" w:color="auto" w:fill="F2F2F2" w:themeFill="background1" w:themeFillShade="F2"/>
            <w:vAlign w:val="center"/>
          </w:tcPr>
          <w:p w14:paraId="49B2B3AF" w14:textId="77777777" w:rsidR="00C7327E" w:rsidRDefault="00C7327E" w:rsidP="00061490">
            <w:pPr>
              <w:pStyle w:val="TableParagraph"/>
              <w:ind w:left="107"/>
              <w:jc w:val="center"/>
            </w:pPr>
            <w:r>
              <w:rPr>
                <w:rFonts w:ascii="Arial"/>
                <w:b/>
                <w:spacing w:val="-2"/>
              </w:rPr>
              <w:t>Valor Adicional:</w:t>
            </w:r>
          </w:p>
        </w:tc>
        <w:tc>
          <w:tcPr>
            <w:tcW w:w="2540" w:type="dxa"/>
            <w:gridSpan w:val="2"/>
          </w:tcPr>
          <w:p w14:paraId="67A40D00" w14:textId="77777777" w:rsidR="00C7327E" w:rsidRDefault="00C7327E" w:rsidP="00061490">
            <w:pPr>
              <w:pStyle w:val="TableParagraph"/>
              <w:ind w:left="107"/>
              <w:jc w:val="both"/>
            </w:pPr>
          </w:p>
        </w:tc>
      </w:tr>
      <w:tr w:rsidR="00BD4C1C" w14:paraId="13B7EE31" w14:textId="77777777" w:rsidTr="00061490">
        <w:trPr>
          <w:trHeight w:val="294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090781AD" w14:textId="77777777" w:rsidR="00BD4C1C" w:rsidRDefault="00EF0BFA" w:rsidP="00061490">
            <w:pPr>
              <w:pStyle w:val="TableParagraph"/>
              <w:spacing w:before="20"/>
              <w:ind w:left="106"/>
              <w:rPr>
                <w:rFonts w:ascii="Arial"/>
                <w:b/>
                <w:spacing w:val="-2"/>
              </w:rPr>
            </w:pPr>
            <w:r>
              <w:rPr>
                <w:rFonts w:ascii="Arial"/>
                <w:b/>
                <w:spacing w:val="-2"/>
              </w:rPr>
              <w:t>Valor Final:</w:t>
            </w:r>
          </w:p>
        </w:tc>
        <w:tc>
          <w:tcPr>
            <w:tcW w:w="7655" w:type="dxa"/>
            <w:gridSpan w:val="7"/>
          </w:tcPr>
          <w:p w14:paraId="00067B61" w14:textId="77777777" w:rsidR="00BD4C1C" w:rsidRDefault="00BD4C1C" w:rsidP="00061490">
            <w:pPr>
              <w:pStyle w:val="TableParagraph"/>
              <w:spacing w:before="5"/>
              <w:ind w:left="107"/>
              <w:jc w:val="both"/>
            </w:pPr>
          </w:p>
        </w:tc>
      </w:tr>
      <w:tr w:rsidR="00EC27EB" w14:paraId="33A3054C" w14:textId="77777777" w:rsidTr="00061490">
        <w:trPr>
          <w:trHeight w:val="294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23978E4" w14:textId="77777777" w:rsidR="00EC27EB" w:rsidRDefault="00EF0BFA" w:rsidP="00061490">
            <w:pPr>
              <w:pStyle w:val="TableParagraph"/>
              <w:spacing w:before="20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Plazo:</w:t>
            </w:r>
          </w:p>
        </w:tc>
        <w:tc>
          <w:tcPr>
            <w:tcW w:w="7655" w:type="dxa"/>
            <w:gridSpan w:val="7"/>
          </w:tcPr>
          <w:p w14:paraId="41DF6E9B" w14:textId="77777777" w:rsidR="00EC27EB" w:rsidRDefault="00EC27EB" w:rsidP="00061490">
            <w:pPr>
              <w:pStyle w:val="TableParagraph"/>
              <w:spacing w:before="5"/>
              <w:ind w:left="107"/>
              <w:jc w:val="both"/>
            </w:pPr>
          </w:p>
        </w:tc>
      </w:tr>
      <w:tr w:rsidR="00BD4C1C" w14:paraId="6A80D027" w14:textId="77777777" w:rsidTr="00061490">
        <w:trPr>
          <w:trHeight w:val="397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00F05D6" w14:textId="77777777" w:rsidR="00BD4C1C" w:rsidRDefault="00EF0BFA" w:rsidP="00061490">
            <w:pPr>
              <w:pStyle w:val="TableParagraph"/>
              <w:spacing w:before="28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Fecha</w:t>
            </w:r>
            <w:r>
              <w:rPr>
                <w:rFonts w:ascii="Arial"/>
                <w:b/>
                <w:spacing w:val="-5"/>
              </w:rPr>
              <w:t xml:space="preserve"> </w:t>
            </w:r>
            <w:r w:rsidR="003A045B">
              <w:rPr>
                <w:rFonts w:ascii="Arial"/>
                <w:b/>
              </w:rPr>
              <w:t>d</w:t>
            </w:r>
            <w:r>
              <w:rPr>
                <w:rFonts w:ascii="Arial"/>
                <w:b/>
              </w:rPr>
              <w:t>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Inicio:</w:t>
            </w:r>
          </w:p>
        </w:tc>
        <w:tc>
          <w:tcPr>
            <w:tcW w:w="7655" w:type="dxa"/>
            <w:gridSpan w:val="7"/>
            <w:shd w:val="clear" w:color="auto" w:fill="F2F2F2" w:themeFill="background1" w:themeFillShade="F2"/>
            <w:vAlign w:val="center"/>
          </w:tcPr>
          <w:tbl>
            <w:tblPr>
              <w:tblStyle w:val="Tablaconcuadrcula"/>
              <w:tblW w:w="0" w:type="auto"/>
              <w:tblInd w:w="10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21"/>
              <w:gridCol w:w="721"/>
              <w:gridCol w:w="721"/>
              <w:gridCol w:w="721"/>
              <w:gridCol w:w="721"/>
              <w:gridCol w:w="1255"/>
            </w:tblGrid>
            <w:tr w:rsidR="00D235FD" w14:paraId="3D172BAF" w14:textId="77777777" w:rsidTr="00D235FD">
              <w:tc>
                <w:tcPr>
                  <w:tcW w:w="721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2B5F9253" w14:textId="77777777" w:rsidR="00D235FD" w:rsidRPr="00C241DF" w:rsidRDefault="00D235FD" w:rsidP="00A0515E">
                  <w:pPr>
                    <w:pStyle w:val="TableParagraph"/>
                    <w:framePr w:hSpace="141" w:wrap="around" w:hAnchor="margin" w:y="1755"/>
                    <w:spacing w:before="28"/>
                    <w:rPr>
                      <w:spacing w:val="-4"/>
                    </w:rPr>
                  </w:pPr>
                  <w:r w:rsidRPr="00C241DF">
                    <w:rPr>
                      <w:spacing w:val="-4"/>
                    </w:rPr>
                    <w:t>Día:</w:t>
                  </w:r>
                </w:p>
              </w:tc>
              <w:tc>
                <w:tcPr>
                  <w:tcW w:w="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0C7D3ABE" w14:textId="77777777" w:rsidR="00D235FD" w:rsidRDefault="00D235FD" w:rsidP="00A0515E">
                  <w:pPr>
                    <w:pStyle w:val="TableParagraph"/>
                    <w:framePr w:hSpace="141" w:wrap="around" w:hAnchor="margin" w:y="1755"/>
                    <w:spacing w:before="28"/>
                    <w:rPr>
                      <w:spacing w:val="-4"/>
                    </w:rPr>
                  </w:pPr>
                </w:p>
              </w:tc>
              <w:tc>
                <w:tcPr>
                  <w:tcW w:w="72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B435487" w14:textId="77777777" w:rsidR="00D235FD" w:rsidRPr="00C241DF" w:rsidRDefault="00D235FD" w:rsidP="00A0515E">
                  <w:pPr>
                    <w:pStyle w:val="TableParagraph"/>
                    <w:framePr w:hSpace="141" w:wrap="around" w:hAnchor="margin" w:y="1755"/>
                    <w:spacing w:before="28"/>
                    <w:rPr>
                      <w:spacing w:val="-4"/>
                    </w:rPr>
                  </w:pPr>
                  <w:r w:rsidRPr="00C241DF">
                    <w:rPr>
                      <w:spacing w:val="-4"/>
                    </w:rPr>
                    <w:t>Mes:</w:t>
                  </w:r>
                </w:p>
              </w:tc>
              <w:tc>
                <w:tcPr>
                  <w:tcW w:w="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210EA027" w14:textId="77777777" w:rsidR="00D235FD" w:rsidRDefault="00D235FD" w:rsidP="00A0515E">
                  <w:pPr>
                    <w:pStyle w:val="TableParagraph"/>
                    <w:framePr w:hSpace="141" w:wrap="around" w:hAnchor="margin" w:y="1755"/>
                    <w:spacing w:before="28"/>
                    <w:rPr>
                      <w:spacing w:val="-4"/>
                    </w:rPr>
                  </w:pPr>
                </w:p>
              </w:tc>
              <w:tc>
                <w:tcPr>
                  <w:tcW w:w="72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922BB3B" w14:textId="77777777" w:rsidR="00D235FD" w:rsidRPr="00C241DF" w:rsidRDefault="00D235FD" w:rsidP="00A0515E">
                  <w:pPr>
                    <w:pStyle w:val="TableParagraph"/>
                    <w:framePr w:hSpace="141" w:wrap="around" w:hAnchor="margin" w:y="1755"/>
                    <w:spacing w:before="28"/>
                    <w:rPr>
                      <w:spacing w:val="-4"/>
                    </w:rPr>
                  </w:pPr>
                  <w:r w:rsidRPr="00C241DF">
                    <w:rPr>
                      <w:spacing w:val="-4"/>
                    </w:rPr>
                    <w:t>Año:</w:t>
                  </w:r>
                </w:p>
              </w:tc>
              <w:tc>
                <w:tcPr>
                  <w:tcW w:w="1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54758FB6" w14:textId="77777777" w:rsidR="00D235FD" w:rsidRDefault="00D235FD" w:rsidP="00A0515E">
                  <w:pPr>
                    <w:pStyle w:val="TableParagraph"/>
                    <w:framePr w:hSpace="141" w:wrap="around" w:hAnchor="margin" w:y="1755"/>
                    <w:spacing w:before="28"/>
                    <w:rPr>
                      <w:spacing w:val="-4"/>
                    </w:rPr>
                  </w:pPr>
                </w:p>
              </w:tc>
            </w:tr>
          </w:tbl>
          <w:p w14:paraId="3CF3A800" w14:textId="77777777" w:rsidR="00BD4C1C" w:rsidRPr="00C504EF" w:rsidRDefault="00BD4C1C" w:rsidP="00061490">
            <w:pPr>
              <w:pStyle w:val="TableParagraph"/>
              <w:spacing w:before="28"/>
              <w:ind w:left="107"/>
              <w:rPr>
                <w:spacing w:val="-4"/>
              </w:rPr>
            </w:pPr>
          </w:p>
        </w:tc>
      </w:tr>
      <w:tr w:rsidR="00D235FD" w14:paraId="2083A525" w14:textId="77777777" w:rsidTr="00061490">
        <w:trPr>
          <w:trHeight w:val="270"/>
        </w:trPr>
        <w:tc>
          <w:tcPr>
            <w:tcW w:w="2268" w:type="dxa"/>
            <w:vMerge w:val="restart"/>
            <w:shd w:val="clear" w:color="auto" w:fill="F2F2F2" w:themeFill="background1" w:themeFillShade="F2"/>
            <w:vAlign w:val="center"/>
          </w:tcPr>
          <w:p w14:paraId="6ABE654C" w14:textId="77777777" w:rsidR="00D235FD" w:rsidRDefault="00D235FD" w:rsidP="00061490">
            <w:pPr>
              <w:pStyle w:val="TableParagraph"/>
              <w:spacing w:before="28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Duraci</w:t>
            </w:r>
            <w:r>
              <w:rPr>
                <w:rFonts w:ascii="Arial"/>
                <w:b/>
              </w:rPr>
              <w:t>ó</w:t>
            </w:r>
            <w:r>
              <w:rPr>
                <w:rFonts w:ascii="Arial"/>
                <w:b/>
              </w:rPr>
              <w:t>n de la Suspensi</w:t>
            </w:r>
            <w:r>
              <w:rPr>
                <w:rFonts w:ascii="Arial"/>
                <w:b/>
              </w:rPr>
              <w:t>ó</w:t>
            </w:r>
            <w:r>
              <w:rPr>
                <w:rFonts w:ascii="Arial"/>
                <w:b/>
              </w:rPr>
              <w:t>n</w:t>
            </w:r>
          </w:p>
        </w:tc>
        <w:tc>
          <w:tcPr>
            <w:tcW w:w="3828" w:type="dxa"/>
            <w:gridSpan w:val="3"/>
            <w:shd w:val="clear" w:color="auto" w:fill="F2F2F2" w:themeFill="background1" w:themeFillShade="F2"/>
            <w:vAlign w:val="center"/>
          </w:tcPr>
          <w:p w14:paraId="2540FB7D" w14:textId="77777777" w:rsidR="00D235FD" w:rsidRPr="00D235FD" w:rsidRDefault="00D235FD" w:rsidP="00061490">
            <w:pPr>
              <w:pStyle w:val="TableParagraph"/>
              <w:spacing w:before="28"/>
              <w:ind w:left="107"/>
              <w:jc w:val="center"/>
              <w:rPr>
                <w:b/>
                <w:bCs/>
                <w:spacing w:val="-4"/>
              </w:rPr>
            </w:pPr>
            <w:r w:rsidRPr="00D235FD">
              <w:rPr>
                <w:b/>
                <w:bCs/>
                <w:spacing w:val="-4"/>
              </w:rPr>
              <w:t>Fecha inicial (Desde)</w:t>
            </w:r>
          </w:p>
        </w:tc>
        <w:tc>
          <w:tcPr>
            <w:tcW w:w="3827" w:type="dxa"/>
            <w:gridSpan w:val="4"/>
            <w:shd w:val="clear" w:color="auto" w:fill="F2F2F2" w:themeFill="background1" w:themeFillShade="F2"/>
            <w:vAlign w:val="center"/>
          </w:tcPr>
          <w:p w14:paraId="48FCACF2" w14:textId="77777777" w:rsidR="00D235FD" w:rsidRPr="00D235FD" w:rsidRDefault="00D235FD" w:rsidP="00061490">
            <w:pPr>
              <w:pStyle w:val="TableParagraph"/>
              <w:spacing w:before="28"/>
              <w:ind w:left="107"/>
              <w:jc w:val="center"/>
              <w:rPr>
                <w:b/>
                <w:bCs/>
                <w:spacing w:val="-4"/>
              </w:rPr>
            </w:pPr>
            <w:r w:rsidRPr="00D235FD">
              <w:rPr>
                <w:b/>
                <w:bCs/>
                <w:spacing w:val="-4"/>
              </w:rPr>
              <w:t>Fecha final (Hasta)</w:t>
            </w:r>
          </w:p>
        </w:tc>
      </w:tr>
      <w:tr w:rsidR="00D235FD" w14:paraId="5B1607C4" w14:textId="77777777" w:rsidTr="00061490">
        <w:trPr>
          <w:trHeight w:val="418"/>
        </w:trPr>
        <w:tc>
          <w:tcPr>
            <w:tcW w:w="2268" w:type="dxa"/>
            <w:vMerge/>
            <w:shd w:val="clear" w:color="auto" w:fill="F2F2F2" w:themeFill="background1" w:themeFillShade="F2"/>
            <w:vAlign w:val="center"/>
          </w:tcPr>
          <w:p w14:paraId="75633F20" w14:textId="77777777" w:rsidR="00D235FD" w:rsidRDefault="00D235FD" w:rsidP="00061490">
            <w:pPr>
              <w:pStyle w:val="TableParagraph"/>
              <w:spacing w:before="28"/>
              <w:ind w:left="106"/>
              <w:rPr>
                <w:rFonts w:ascii="Arial"/>
                <w:b/>
              </w:rPr>
            </w:pPr>
          </w:p>
        </w:tc>
        <w:tc>
          <w:tcPr>
            <w:tcW w:w="3828" w:type="dxa"/>
            <w:gridSpan w:val="3"/>
            <w:shd w:val="clear" w:color="auto" w:fill="F2F2F2" w:themeFill="background1" w:themeFillShade="F2"/>
            <w:vAlign w:val="center"/>
          </w:tcPr>
          <w:tbl>
            <w:tblPr>
              <w:tblStyle w:val="Tablaconcuadrcula"/>
              <w:tblW w:w="3594" w:type="dxa"/>
              <w:tblInd w:w="107" w:type="dxa"/>
              <w:tblLayout w:type="fixed"/>
              <w:tblLook w:val="04A0" w:firstRow="1" w:lastRow="0" w:firstColumn="1" w:lastColumn="0" w:noHBand="0" w:noVBand="1"/>
            </w:tblPr>
            <w:tblGrid>
              <w:gridCol w:w="599"/>
              <w:gridCol w:w="454"/>
              <w:gridCol w:w="769"/>
              <w:gridCol w:w="454"/>
              <w:gridCol w:w="694"/>
              <w:gridCol w:w="624"/>
            </w:tblGrid>
            <w:tr w:rsidR="00C241DF" w14:paraId="03D1DA81" w14:textId="77777777" w:rsidTr="00ED1EF8">
              <w:trPr>
                <w:trHeight w:val="227"/>
              </w:trPr>
              <w:tc>
                <w:tcPr>
                  <w:tcW w:w="599" w:type="dxa"/>
                </w:tcPr>
                <w:p w14:paraId="7B79A1C9" w14:textId="77777777" w:rsidR="00D235FD" w:rsidRPr="00D235FD" w:rsidRDefault="00D235FD" w:rsidP="00A0515E">
                  <w:pPr>
                    <w:pStyle w:val="TableParagraph"/>
                    <w:framePr w:hSpace="141" w:wrap="around" w:hAnchor="margin" w:y="1755"/>
                    <w:spacing w:before="28"/>
                    <w:jc w:val="center"/>
                    <w:rPr>
                      <w:spacing w:val="-4"/>
                      <w:sz w:val="20"/>
                      <w:szCs w:val="20"/>
                    </w:rPr>
                  </w:pPr>
                  <w:r w:rsidRPr="00D235FD">
                    <w:rPr>
                      <w:spacing w:val="-4"/>
                      <w:sz w:val="20"/>
                      <w:szCs w:val="20"/>
                    </w:rPr>
                    <w:t>Día</w:t>
                  </w: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0440A345" w14:textId="77777777" w:rsidR="00D235FD" w:rsidRPr="00D235FD" w:rsidRDefault="00D235FD" w:rsidP="00A0515E">
                  <w:pPr>
                    <w:pStyle w:val="TableParagraph"/>
                    <w:framePr w:hSpace="141" w:wrap="around" w:hAnchor="margin" w:y="1755"/>
                    <w:spacing w:before="28"/>
                    <w:jc w:val="center"/>
                    <w:rPr>
                      <w:spacing w:val="-4"/>
                      <w:sz w:val="20"/>
                      <w:szCs w:val="20"/>
                    </w:rPr>
                  </w:pPr>
                </w:p>
              </w:tc>
              <w:tc>
                <w:tcPr>
                  <w:tcW w:w="769" w:type="dxa"/>
                </w:tcPr>
                <w:p w14:paraId="3EC43C4C" w14:textId="77777777" w:rsidR="00D235FD" w:rsidRPr="00D235FD" w:rsidRDefault="00D235FD" w:rsidP="00A0515E">
                  <w:pPr>
                    <w:pStyle w:val="TableParagraph"/>
                    <w:framePr w:hSpace="141" w:wrap="around" w:hAnchor="margin" w:y="1755"/>
                    <w:spacing w:before="28"/>
                    <w:jc w:val="center"/>
                    <w:rPr>
                      <w:spacing w:val="-4"/>
                      <w:sz w:val="20"/>
                      <w:szCs w:val="20"/>
                    </w:rPr>
                  </w:pPr>
                  <w:r w:rsidRPr="00D235FD">
                    <w:rPr>
                      <w:spacing w:val="-4"/>
                      <w:sz w:val="20"/>
                      <w:szCs w:val="20"/>
                    </w:rPr>
                    <w:t>Mes</w:t>
                  </w: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094A0C39" w14:textId="77777777" w:rsidR="00D235FD" w:rsidRPr="00D235FD" w:rsidRDefault="00D235FD" w:rsidP="00A0515E">
                  <w:pPr>
                    <w:pStyle w:val="TableParagraph"/>
                    <w:framePr w:hSpace="141" w:wrap="around" w:hAnchor="margin" w:y="1755"/>
                    <w:spacing w:before="28"/>
                    <w:jc w:val="center"/>
                    <w:rPr>
                      <w:spacing w:val="-4"/>
                      <w:sz w:val="20"/>
                      <w:szCs w:val="20"/>
                    </w:rPr>
                  </w:pPr>
                </w:p>
              </w:tc>
              <w:tc>
                <w:tcPr>
                  <w:tcW w:w="694" w:type="dxa"/>
                </w:tcPr>
                <w:p w14:paraId="78C3ADA9" w14:textId="77777777" w:rsidR="00D235FD" w:rsidRPr="00D235FD" w:rsidRDefault="00D235FD" w:rsidP="00A0515E">
                  <w:pPr>
                    <w:pStyle w:val="TableParagraph"/>
                    <w:framePr w:hSpace="141" w:wrap="around" w:hAnchor="margin" w:y="1755"/>
                    <w:spacing w:before="28"/>
                    <w:jc w:val="center"/>
                    <w:rPr>
                      <w:spacing w:val="-4"/>
                      <w:sz w:val="20"/>
                      <w:szCs w:val="20"/>
                    </w:rPr>
                  </w:pPr>
                  <w:r w:rsidRPr="00D235FD">
                    <w:rPr>
                      <w:spacing w:val="-4"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624" w:type="dxa"/>
                  <w:shd w:val="clear" w:color="auto" w:fill="FFFFFF" w:themeFill="background1"/>
                </w:tcPr>
                <w:p w14:paraId="05EA2D20" w14:textId="77777777" w:rsidR="00D235FD" w:rsidRPr="00D235FD" w:rsidRDefault="00D235FD" w:rsidP="00A0515E">
                  <w:pPr>
                    <w:pStyle w:val="TableParagraph"/>
                    <w:framePr w:hSpace="141" w:wrap="around" w:hAnchor="margin" w:y="1755"/>
                    <w:spacing w:before="28"/>
                    <w:jc w:val="center"/>
                    <w:rPr>
                      <w:spacing w:val="-4"/>
                      <w:sz w:val="20"/>
                      <w:szCs w:val="20"/>
                    </w:rPr>
                  </w:pPr>
                </w:p>
              </w:tc>
            </w:tr>
          </w:tbl>
          <w:p w14:paraId="24B82AFB" w14:textId="77777777" w:rsidR="00D235FD" w:rsidRDefault="00D235FD" w:rsidP="00061490">
            <w:pPr>
              <w:pStyle w:val="TableParagraph"/>
              <w:spacing w:before="28"/>
              <w:ind w:left="107"/>
              <w:jc w:val="center"/>
              <w:rPr>
                <w:spacing w:val="-4"/>
              </w:rPr>
            </w:pPr>
          </w:p>
        </w:tc>
        <w:tc>
          <w:tcPr>
            <w:tcW w:w="3827" w:type="dxa"/>
            <w:gridSpan w:val="4"/>
            <w:shd w:val="clear" w:color="auto" w:fill="F2F2F2" w:themeFill="background1" w:themeFillShade="F2"/>
            <w:vAlign w:val="center"/>
          </w:tcPr>
          <w:tbl>
            <w:tblPr>
              <w:tblStyle w:val="Tablaconcuadrcula"/>
              <w:tblW w:w="3594" w:type="dxa"/>
              <w:tblInd w:w="107" w:type="dxa"/>
              <w:tblLayout w:type="fixed"/>
              <w:tblLook w:val="04A0" w:firstRow="1" w:lastRow="0" w:firstColumn="1" w:lastColumn="0" w:noHBand="0" w:noVBand="1"/>
            </w:tblPr>
            <w:tblGrid>
              <w:gridCol w:w="599"/>
              <w:gridCol w:w="454"/>
              <w:gridCol w:w="769"/>
              <w:gridCol w:w="454"/>
              <w:gridCol w:w="694"/>
              <w:gridCol w:w="624"/>
            </w:tblGrid>
            <w:tr w:rsidR="00C241DF" w14:paraId="37B9927E" w14:textId="77777777" w:rsidTr="00ED1EF8">
              <w:trPr>
                <w:trHeight w:val="227"/>
              </w:trPr>
              <w:tc>
                <w:tcPr>
                  <w:tcW w:w="599" w:type="dxa"/>
                </w:tcPr>
                <w:p w14:paraId="4855A7CA" w14:textId="77777777" w:rsidR="00D235FD" w:rsidRPr="00D235FD" w:rsidRDefault="00D235FD" w:rsidP="00A0515E">
                  <w:pPr>
                    <w:pStyle w:val="TableParagraph"/>
                    <w:framePr w:hSpace="141" w:wrap="around" w:hAnchor="margin" w:y="1755"/>
                    <w:spacing w:before="28"/>
                    <w:jc w:val="center"/>
                    <w:rPr>
                      <w:spacing w:val="-4"/>
                      <w:sz w:val="20"/>
                      <w:szCs w:val="20"/>
                    </w:rPr>
                  </w:pPr>
                  <w:r w:rsidRPr="00D235FD">
                    <w:rPr>
                      <w:spacing w:val="-4"/>
                      <w:sz w:val="20"/>
                      <w:szCs w:val="20"/>
                    </w:rPr>
                    <w:t>Día</w:t>
                  </w: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1912CA99" w14:textId="77777777" w:rsidR="00D235FD" w:rsidRPr="00D235FD" w:rsidRDefault="00D235FD" w:rsidP="00A0515E">
                  <w:pPr>
                    <w:pStyle w:val="TableParagraph"/>
                    <w:framePr w:hSpace="141" w:wrap="around" w:hAnchor="margin" w:y="1755"/>
                    <w:spacing w:before="28"/>
                    <w:jc w:val="center"/>
                    <w:rPr>
                      <w:spacing w:val="-4"/>
                      <w:sz w:val="20"/>
                      <w:szCs w:val="20"/>
                    </w:rPr>
                  </w:pPr>
                </w:p>
              </w:tc>
              <w:tc>
                <w:tcPr>
                  <w:tcW w:w="769" w:type="dxa"/>
                </w:tcPr>
                <w:p w14:paraId="00F31DBD" w14:textId="77777777" w:rsidR="00D235FD" w:rsidRPr="00D235FD" w:rsidRDefault="00D235FD" w:rsidP="00A0515E">
                  <w:pPr>
                    <w:pStyle w:val="TableParagraph"/>
                    <w:framePr w:hSpace="141" w:wrap="around" w:hAnchor="margin" w:y="1755"/>
                    <w:spacing w:before="28"/>
                    <w:jc w:val="center"/>
                    <w:rPr>
                      <w:spacing w:val="-4"/>
                      <w:sz w:val="20"/>
                      <w:szCs w:val="20"/>
                    </w:rPr>
                  </w:pPr>
                  <w:r w:rsidRPr="00D235FD">
                    <w:rPr>
                      <w:spacing w:val="-4"/>
                      <w:sz w:val="20"/>
                      <w:szCs w:val="20"/>
                    </w:rPr>
                    <w:t>Mes</w:t>
                  </w: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09C87A16" w14:textId="77777777" w:rsidR="00D235FD" w:rsidRPr="00D235FD" w:rsidRDefault="00D235FD" w:rsidP="00A0515E">
                  <w:pPr>
                    <w:pStyle w:val="TableParagraph"/>
                    <w:framePr w:hSpace="141" w:wrap="around" w:hAnchor="margin" w:y="1755"/>
                    <w:spacing w:before="28"/>
                    <w:jc w:val="center"/>
                    <w:rPr>
                      <w:spacing w:val="-4"/>
                      <w:sz w:val="20"/>
                      <w:szCs w:val="20"/>
                    </w:rPr>
                  </w:pPr>
                </w:p>
              </w:tc>
              <w:tc>
                <w:tcPr>
                  <w:tcW w:w="694" w:type="dxa"/>
                </w:tcPr>
                <w:p w14:paraId="6B0047BA" w14:textId="77777777" w:rsidR="00D235FD" w:rsidRPr="00D235FD" w:rsidRDefault="00D235FD" w:rsidP="00A0515E">
                  <w:pPr>
                    <w:pStyle w:val="TableParagraph"/>
                    <w:framePr w:hSpace="141" w:wrap="around" w:hAnchor="margin" w:y="1755"/>
                    <w:spacing w:before="28"/>
                    <w:jc w:val="center"/>
                    <w:rPr>
                      <w:spacing w:val="-4"/>
                      <w:sz w:val="20"/>
                      <w:szCs w:val="20"/>
                    </w:rPr>
                  </w:pPr>
                  <w:r w:rsidRPr="00D235FD">
                    <w:rPr>
                      <w:spacing w:val="-4"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624" w:type="dxa"/>
                  <w:shd w:val="clear" w:color="auto" w:fill="FFFFFF" w:themeFill="background1"/>
                </w:tcPr>
                <w:p w14:paraId="04CC9695" w14:textId="77777777" w:rsidR="00D235FD" w:rsidRPr="00D235FD" w:rsidRDefault="00D235FD" w:rsidP="00A0515E">
                  <w:pPr>
                    <w:pStyle w:val="TableParagraph"/>
                    <w:framePr w:hSpace="141" w:wrap="around" w:hAnchor="margin" w:y="1755"/>
                    <w:spacing w:before="28"/>
                    <w:jc w:val="center"/>
                    <w:rPr>
                      <w:spacing w:val="-4"/>
                      <w:sz w:val="20"/>
                      <w:szCs w:val="20"/>
                    </w:rPr>
                  </w:pPr>
                </w:p>
              </w:tc>
            </w:tr>
          </w:tbl>
          <w:p w14:paraId="6535C6BC" w14:textId="77777777" w:rsidR="00D235FD" w:rsidRDefault="00D235FD" w:rsidP="00061490">
            <w:pPr>
              <w:pStyle w:val="TableParagraph"/>
              <w:spacing w:before="28"/>
              <w:ind w:left="107"/>
              <w:jc w:val="center"/>
              <w:rPr>
                <w:spacing w:val="-4"/>
              </w:rPr>
            </w:pPr>
          </w:p>
        </w:tc>
      </w:tr>
    </w:tbl>
    <w:p w14:paraId="6D7F6070" w14:textId="7075A42C" w:rsidR="00061490" w:rsidRDefault="00061490" w:rsidP="00061490">
      <w:pPr>
        <w:spacing w:before="83"/>
        <w:ind w:right="283"/>
        <w:jc w:val="center"/>
        <w:rPr>
          <w:rFonts w:ascii="Arial"/>
          <w:b/>
        </w:rPr>
      </w:pPr>
      <w:r>
        <w:rPr>
          <w:rFonts w:ascii="Arial"/>
          <w:b/>
        </w:rPr>
        <w:t>ACTA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DE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SUSPENSI</w:t>
      </w:r>
      <w:r>
        <w:rPr>
          <w:rFonts w:ascii="Arial"/>
          <w:b/>
        </w:rPr>
        <w:t>Ó</w:t>
      </w:r>
      <w:r>
        <w:rPr>
          <w:rFonts w:ascii="Arial"/>
          <w:b/>
        </w:rPr>
        <w:t>N No.  X</w:t>
      </w:r>
    </w:p>
    <w:p w14:paraId="7734D280" w14:textId="77777777" w:rsidR="004B4AB3" w:rsidRPr="004B4AB3" w:rsidRDefault="004B4AB3" w:rsidP="003A045B">
      <w:pPr>
        <w:spacing w:before="165" w:line="276" w:lineRule="auto"/>
        <w:ind w:left="680" w:right="195"/>
        <w:jc w:val="center"/>
        <w:rPr>
          <w:rFonts w:ascii="Arial" w:eastAsiaTheme="minorHAnsi" w:hAnsi="Arial" w:cs="Arial"/>
          <w:b/>
          <w:bCs/>
          <w:kern w:val="2"/>
          <w:sz w:val="4"/>
          <w:szCs w:val="4"/>
          <w14:ligatures w14:val="standardContextual"/>
        </w:rPr>
      </w:pPr>
    </w:p>
    <w:p w14:paraId="407C72B5" w14:textId="77777777" w:rsidR="00792C84" w:rsidRPr="003A045B" w:rsidRDefault="003A045B" w:rsidP="00685E68">
      <w:pPr>
        <w:spacing w:before="165" w:line="276" w:lineRule="auto"/>
        <w:ind w:right="141"/>
        <w:jc w:val="center"/>
        <w:rPr>
          <w:rFonts w:ascii="Arial" w:eastAsiaTheme="minorHAnsi" w:hAnsi="Arial" w:cs="Arial"/>
          <w:b/>
          <w:bCs/>
          <w:kern w:val="2"/>
          <w:sz w:val="24"/>
          <w:szCs w:val="24"/>
          <w14:ligatures w14:val="standardContextual"/>
        </w:rPr>
      </w:pPr>
      <w:r w:rsidRPr="003A045B">
        <w:rPr>
          <w:rFonts w:ascii="Arial" w:eastAsiaTheme="minorHAnsi" w:hAnsi="Arial" w:cs="Arial"/>
          <w:b/>
          <w:bCs/>
          <w:kern w:val="2"/>
          <w:sz w:val="24"/>
          <w:szCs w:val="24"/>
          <w14:ligatures w14:val="standardContextual"/>
        </w:rPr>
        <w:t>CONSIDERACIONES</w:t>
      </w:r>
      <w:r w:rsidR="004B4AB3">
        <w:rPr>
          <w:rFonts w:ascii="Arial" w:eastAsiaTheme="minorHAnsi" w:hAnsi="Arial" w:cs="Arial"/>
          <w:b/>
          <w:bCs/>
          <w:kern w:val="2"/>
          <w:sz w:val="24"/>
          <w:szCs w:val="24"/>
          <w14:ligatures w14:val="standardContextual"/>
        </w:rPr>
        <w:t xml:space="preserve"> QUE MOTIVAN LA SUSPENSIÓN DEL CONTRATO</w:t>
      </w:r>
    </w:p>
    <w:p w14:paraId="01496D7D" w14:textId="77777777" w:rsidR="004B4AB3" w:rsidRDefault="004B4AB3" w:rsidP="004B4AB3">
      <w:pPr>
        <w:pStyle w:val="Textoindependiente"/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</w:pPr>
    </w:p>
    <w:p w14:paraId="78F9FED1" w14:textId="77777777" w:rsidR="004B4AB3" w:rsidRPr="004B4AB3" w:rsidRDefault="004B4AB3" w:rsidP="00685E68">
      <w:pPr>
        <w:pStyle w:val="Textoindependiente"/>
        <w:numPr>
          <w:ilvl w:val="0"/>
          <w:numId w:val="3"/>
        </w:numPr>
        <w:ind w:right="141"/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</w:pPr>
      <w:r w:rsidRPr="004B4AB3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El día _____ de _________ </w:t>
      </w:r>
      <w:proofErr w:type="spellStart"/>
      <w:r w:rsidRPr="004B4AB3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de</w:t>
      </w:r>
      <w:proofErr w:type="spellEnd"/>
      <w:r w:rsidRPr="004B4AB3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______ se inició la ejecución del contrato antes identificado con fecha de terminación el </w:t>
      </w:r>
      <w:r w:rsidR="00ED1EF8" w:rsidRPr="004B4AB3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día _</w:t>
      </w:r>
      <w:r w:rsidRPr="004B4AB3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____ de _________ </w:t>
      </w:r>
      <w:proofErr w:type="spellStart"/>
      <w:r w:rsidRPr="004B4AB3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de</w:t>
      </w:r>
      <w:proofErr w:type="spellEnd"/>
      <w:r w:rsidRPr="004B4AB3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___</w:t>
      </w:r>
      <w:r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softHyphen/>
      </w:r>
      <w:r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softHyphen/>
      </w:r>
      <w:r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softHyphen/>
      </w:r>
      <w:r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softHyphen/>
        <w:t>__</w:t>
      </w:r>
      <w:r w:rsidRPr="004B4AB3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___</w:t>
      </w:r>
      <w:r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.</w:t>
      </w:r>
    </w:p>
    <w:p w14:paraId="29B190CA" w14:textId="77777777" w:rsidR="004B4AB3" w:rsidRPr="004B4AB3" w:rsidRDefault="004B4AB3" w:rsidP="00685E68">
      <w:pPr>
        <w:pStyle w:val="Textoindependiente"/>
        <w:ind w:right="141"/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</w:pPr>
      <w:r w:rsidRPr="004B4AB3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ab/>
      </w:r>
      <w:r w:rsidRPr="004B4AB3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ab/>
      </w:r>
    </w:p>
    <w:p w14:paraId="1C0C53F3" w14:textId="77777777" w:rsidR="004B4AB3" w:rsidRPr="004B4AB3" w:rsidRDefault="004B4AB3" w:rsidP="00685E68">
      <w:pPr>
        <w:pStyle w:val="Textoindependiente"/>
        <w:numPr>
          <w:ilvl w:val="0"/>
          <w:numId w:val="3"/>
        </w:numPr>
        <w:ind w:right="141"/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</w:pPr>
      <w:r w:rsidRPr="004B4AB3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El día _____ de __________ </w:t>
      </w:r>
      <w:proofErr w:type="spellStart"/>
      <w:r w:rsidRPr="004B4AB3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de</w:t>
      </w:r>
      <w:proofErr w:type="spellEnd"/>
      <w:r w:rsidRPr="004B4AB3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______ se recibió comunicación del </w:t>
      </w:r>
      <w:r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XXXXXXXXXXXXX</w:t>
      </w:r>
      <w:r w:rsidRPr="004B4AB3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., solicitando suspender en __ </w:t>
      </w:r>
      <w:r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XXXXXXXXX</w:t>
      </w:r>
      <w:r w:rsidRPr="004B4AB3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, el plazo del Contrato, a partir </w:t>
      </w:r>
      <w:r w:rsidR="00ED1EF8" w:rsidRPr="004B4AB3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del día</w:t>
      </w:r>
      <w:r w:rsidRPr="004B4AB3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_____ de _________ </w:t>
      </w:r>
      <w:proofErr w:type="spellStart"/>
      <w:r w:rsidRPr="004B4AB3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de</w:t>
      </w:r>
      <w:proofErr w:type="spellEnd"/>
      <w:r w:rsidRPr="004B4AB3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______, manifestando como razones:</w:t>
      </w:r>
    </w:p>
    <w:p w14:paraId="1FFD5E75" w14:textId="77777777" w:rsidR="004B4AB3" w:rsidRPr="004B4AB3" w:rsidRDefault="004B4AB3" w:rsidP="00685E68">
      <w:pPr>
        <w:pStyle w:val="Textoindependiente"/>
        <w:ind w:right="141"/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</w:pPr>
    </w:p>
    <w:p w14:paraId="561D656D" w14:textId="77777777" w:rsidR="004B4AB3" w:rsidRPr="004B4AB3" w:rsidRDefault="004B4AB3" w:rsidP="00685E68">
      <w:pPr>
        <w:pStyle w:val="Textoindependiente"/>
        <w:ind w:right="141"/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</w:pPr>
    </w:p>
    <w:p w14:paraId="40C8E5E8" w14:textId="77777777" w:rsidR="004B4AB3" w:rsidRDefault="00ED1EF8" w:rsidP="00685E68">
      <w:pPr>
        <w:pStyle w:val="Textoindependiente"/>
        <w:numPr>
          <w:ilvl w:val="0"/>
          <w:numId w:val="4"/>
        </w:numPr>
        <w:ind w:right="141"/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</w:pPr>
      <w:r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lastRenderedPageBreak/>
        <w:t>.</w:t>
      </w:r>
    </w:p>
    <w:p w14:paraId="7628D0EA" w14:textId="77777777" w:rsidR="00ED1EF8" w:rsidRDefault="00ED1EF8" w:rsidP="00685E68">
      <w:pPr>
        <w:pStyle w:val="Textoindependiente"/>
        <w:numPr>
          <w:ilvl w:val="0"/>
          <w:numId w:val="4"/>
        </w:numPr>
        <w:ind w:right="141"/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</w:pPr>
      <w:r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.</w:t>
      </w:r>
    </w:p>
    <w:p w14:paraId="16E3A6D5" w14:textId="77777777" w:rsidR="00ED1EF8" w:rsidRPr="004B4AB3" w:rsidRDefault="00ED1EF8" w:rsidP="00685E68">
      <w:pPr>
        <w:pStyle w:val="Textoindependiente"/>
        <w:numPr>
          <w:ilvl w:val="0"/>
          <w:numId w:val="4"/>
        </w:numPr>
        <w:ind w:right="141"/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</w:pPr>
      <w:r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.</w:t>
      </w:r>
    </w:p>
    <w:p w14:paraId="3683FCBE" w14:textId="77777777" w:rsidR="004B4AB3" w:rsidRPr="004B4AB3" w:rsidRDefault="004B4AB3" w:rsidP="00685E68">
      <w:pPr>
        <w:pStyle w:val="Textoindependiente"/>
        <w:ind w:right="141"/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</w:pPr>
    </w:p>
    <w:p w14:paraId="0083C3D1" w14:textId="77777777" w:rsidR="004B4AB3" w:rsidRPr="004B4AB3" w:rsidRDefault="004B4AB3" w:rsidP="00685E68">
      <w:pPr>
        <w:pStyle w:val="Textoindependiente"/>
        <w:ind w:right="141"/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</w:pPr>
    </w:p>
    <w:p w14:paraId="59FBE4A4" w14:textId="77777777" w:rsidR="004B4AB3" w:rsidRPr="004B4AB3" w:rsidRDefault="004B4AB3" w:rsidP="00685E68">
      <w:pPr>
        <w:pStyle w:val="Textoindependiente"/>
        <w:numPr>
          <w:ilvl w:val="0"/>
          <w:numId w:val="3"/>
        </w:numPr>
        <w:ind w:right="141"/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</w:pPr>
      <w:r w:rsidRPr="004B4AB3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Analizada la anterior solicitud, la </w:t>
      </w:r>
      <w:r w:rsidR="00685E68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U</w:t>
      </w:r>
      <w:r w:rsidRPr="004B4AB3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niversidad </w:t>
      </w:r>
      <w:r w:rsidR="00ED1EF8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Tecnológica del Chocó </w:t>
      </w:r>
      <w:r w:rsidR="00685E68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Diego Luís Córdoba </w:t>
      </w:r>
      <w:r w:rsidRPr="004B4AB3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las encuentra plenamente justificadas y de recibo</w:t>
      </w:r>
      <w:r w:rsidR="00685E68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,</w:t>
      </w:r>
      <w:r w:rsidRPr="004B4AB3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</w:t>
      </w:r>
      <w:r w:rsidR="00ED1EF8" w:rsidRPr="004B4AB3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y,</w:t>
      </w:r>
      <w:r w:rsidRPr="004B4AB3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por lo tanto, las partes,  </w:t>
      </w:r>
    </w:p>
    <w:p w14:paraId="2F7F5EDE" w14:textId="77777777" w:rsidR="00EC27EB" w:rsidRDefault="00EC27EB" w:rsidP="00685E68">
      <w:pPr>
        <w:pStyle w:val="Textoindependiente"/>
        <w:ind w:right="141"/>
        <w:rPr>
          <w:sz w:val="7"/>
        </w:rPr>
      </w:pPr>
    </w:p>
    <w:p w14:paraId="4467302F" w14:textId="77777777" w:rsidR="00ED1EF8" w:rsidRDefault="00ED1EF8" w:rsidP="00685E68">
      <w:pPr>
        <w:spacing w:before="165" w:line="276" w:lineRule="auto"/>
        <w:ind w:left="680" w:right="141"/>
        <w:jc w:val="center"/>
        <w:rPr>
          <w:rFonts w:ascii="Arial" w:eastAsiaTheme="minorHAnsi" w:hAnsi="Arial" w:cs="Arial"/>
          <w:b/>
          <w:bCs/>
          <w:kern w:val="2"/>
          <w:sz w:val="24"/>
          <w:szCs w:val="24"/>
          <w14:ligatures w14:val="standardContextual"/>
        </w:rPr>
      </w:pPr>
    </w:p>
    <w:p w14:paraId="45B04421" w14:textId="77777777" w:rsidR="00C241DF" w:rsidRPr="003A045B" w:rsidRDefault="00C241DF" w:rsidP="00685E68">
      <w:pPr>
        <w:tabs>
          <w:tab w:val="left" w:pos="9781"/>
        </w:tabs>
        <w:spacing w:before="165" w:line="276" w:lineRule="auto"/>
        <w:ind w:left="680" w:right="283"/>
        <w:jc w:val="center"/>
        <w:rPr>
          <w:rFonts w:ascii="Arial" w:eastAsiaTheme="minorHAnsi" w:hAnsi="Arial" w:cs="Arial"/>
          <w:b/>
          <w:bCs/>
          <w:kern w:val="2"/>
          <w:sz w:val="24"/>
          <w:szCs w:val="24"/>
          <w14:ligatures w14:val="standardContextual"/>
        </w:rPr>
      </w:pPr>
      <w:r>
        <w:rPr>
          <w:rFonts w:ascii="Arial" w:eastAsiaTheme="minorHAnsi" w:hAnsi="Arial" w:cs="Arial"/>
          <w:b/>
          <w:bCs/>
          <w:kern w:val="2"/>
          <w:sz w:val="24"/>
          <w:szCs w:val="24"/>
          <w14:ligatures w14:val="standardContextual"/>
        </w:rPr>
        <w:t>ACUERDAN</w:t>
      </w:r>
    </w:p>
    <w:p w14:paraId="163283A7" w14:textId="77777777" w:rsidR="00EC27EB" w:rsidRDefault="00EC27EB" w:rsidP="00685E68">
      <w:pPr>
        <w:pStyle w:val="Textoindependiente"/>
        <w:tabs>
          <w:tab w:val="left" w:pos="9781"/>
        </w:tabs>
        <w:spacing w:before="4"/>
        <w:ind w:right="283"/>
        <w:rPr>
          <w:sz w:val="17"/>
        </w:rPr>
      </w:pPr>
    </w:p>
    <w:p w14:paraId="2AF15318" w14:textId="77777777" w:rsidR="00ED1EF8" w:rsidRPr="00ED1EF8" w:rsidRDefault="00ED1EF8" w:rsidP="00685E68">
      <w:pPr>
        <w:tabs>
          <w:tab w:val="left" w:pos="5653"/>
          <w:tab w:val="left" w:pos="6714"/>
          <w:tab w:val="left" w:pos="9781"/>
        </w:tabs>
        <w:spacing w:before="4"/>
        <w:ind w:right="283"/>
        <w:jc w:val="both"/>
        <w:rPr>
          <w:rFonts w:ascii="Arial"/>
          <w:sz w:val="24"/>
          <w:szCs w:val="24"/>
        </w:rPr>
      </w:pPr>
      <w:r w:rsidRPr="00ED1EF8">
        <w:rPr>
          <w:rFonts w:ascii="Arial"/>
          <w:b/>
          <w:bCs/>
          <w:sz w:val="24"/>
          <w:szCs w:val="24"/>
        </w:rPr>
        <w:t>PRIMERO:</w:t>
      </w:r>
      <w:r w:rsidRPr="00ED1EF8">
        <w:rPr>
          <w:rFonts w:ascii="Arial"/>
          <w:sz w:val="24"/>
          <w:szCs w:val="24"/>
        </w:rPr>
        <w:t xml:space="preserve"> Suspender temporalmente la ejecuci</w:t>
      </w:r>
      <w:r w:rsidRPr="00ED1EF8">
        <w:rPr>
          <w:rFonts w:ascii="Arial"/>
          <w:sz w:val="24"/>
          <w:szCs w:val="24"/>
        </w:rPr>
        <w:t>ó</w:t>
      </w:r>
      <w:r w:rsidRPr="00ED1EF8">
        <w:rPr>
          <w:rFonts w:ascii="Arial"/>
          <w:sz w:val="24"/>
          <w:szCs w:val="24"/>
        </w:rPr>
        <w:t xml:space="preserve">n del Contrato </w:t>
      </w:r>
      <w:r>
        <w:rPr>
          <w:rFonts w:ascii="Arial"/>
          <w:sz w:val="24"/>
          <w:szCs w:val="24"/>
        </w:rPr>
        <w:t>XXXXXXXXXXXXX</w:t>
      </w:r>
      <w:r w:rsidRPr="00ED1EF8">
        <w:rPr>
          <w:rFonts w:ascii="Arial"/>
          <w:sz w:val="24"/>
          <w:szCs w:val="24"/>
        </w:rPr>
        <w:t>, por el t</w:t>
      </w:r>
      <w:r w:rsidRPr="00ED1EF8">
        <w:rPr>
          <w:rFonts w:ascii="Arial"/>
          <w:sz w:val="24"/>
          <w:szCs w:val="24"/>
        </w:rPr>
        <w:t>é</w:t>
      </w:r>
      <w:r w:rsidRPr="00ED1EF8">
        <w:rPr>
          <w:rFonts w:ascii="Arial"/>
          <w:sz w:val="24"/>
          <w:szCs w:val="24"/>
        </w:rPr>
        <w:t>rmino de ____, contados a partir del d</w:t>
      </w:r>
      <w:r w:rsidRPr="00ED1EF8">
        <w:rPr>
          <w:rFonts w:ascii="Arial"/>
          <w:sz w:val="24"/>
          <w:szCs w:val="24"/>
        </w:rPr>
        <w:t>í</w:t>
      </w:r>
      <w:r w:rsidRPr="00ED1EF8">
        <w:rPr>
          <w:rFonts w:ascii="Arial"/>
          <w:sz w:val="24"/>
          <w:szCs w:val="24"/>
        </w:rPr>
        <w:t xml:space="preserve">a _____ de ____________ </w:t>
      </w:r>
      <w:proofErr w:type="spellStart"/>
      <w:r w:rsidRPr="00ED1EF8">
        <w:rPr>
          <w:rFonts w:ascii="Arial"/>
          <w:sz w:val="24"/>
          <w:szCs w:val="24"/>
        </w:rPr>
        <w:t>de</w:t>
      </w:r>
      <w:proofErr w:type="spellEnd"/>
      <w:r w:rsidRPr="00ED1EF8">
        <w:rPr>
          <w:rFonts w:ascii="Arial"/>
          <w:sz w:val="24"/>
          <w:szCs w:val="24"/>
        </w:rPr>
        <w:t xml:space="preserve"> ______ y hasta el d</w:t>
      </w:r>
      <w:r w:rsidRPr="00ED1EF8">
        <w:rPr>
          <w:rFonts w:ascii="Arial"/>
          <w:sz w:val="24"/>
          <w:szCs w:val="24"/>
        </w:rPr>
        <w:t>í</w:t>
      </w:r>
      <w:r w:rsidRPr="00ED1EF8">
        <w:rPr>
          <w:rFonts w:ascii="Arial"/>
          <w:sz w:val="24"/>
          <w:szCs w:val="24"/>
        </w:rPr>
        <w:t xml:space="preserve">a _____ de ____________ </w:t>
      </w:r>
      <w:proofErr w:type="spellStart"/>
      <w:r w:rsidRPr="00ED1EF8">
        <w:rPr>
          <w:rFonts w:ascii="Arial"/>
          <w:sz w:val="24"/>
          <w:szCs w:val="24"/>
        </w:rPr>
        <w:t>de</w:t>
      </w:r>
      <w:proofErr w:type="spellEnd"/>
      <w:r w:rsidRPr="00ED1EF8">
        <w:rPr>
          <w:rFonts w:ascii="Arial"/>
          <w:sz w:val="24"/>
          <w:szCs w:val="24"/>
        </w:rPr>
        <w:t xml:space="preserve"> ________, por las razones antes expuestas.  </w:t>
      </w:r>
    </w:p>
    <w:p w14:paraId="070D86C1" w14:textId="77777777" w:rsidR="00ED1EF8" w:rsidRPr="00ED1EF8" w:rsidRDefault="00ED1EF8" w:rsidP="00685E68">
      <w:pPr>
        <w:tabs>
          <w:tab w:val="left" w:pos="5653"/>
          <w:tab w:val="left" w:pos="6714"/>
          <w:tab w:val="left" w:pos="9781"/>
        </w:tabs>
        <w:spacing w:before="4"/>
        <w:ind w:right="283"/>
        <w:jc w:val="both"/>
        <w:rPr>
          <w:rFonts w:ascii="Arial"/>
          <w:sz w:val="24"/>
          <w:szCs w:val="24"/>
        </w:rPr>
      </w:pPr>
    </w:p>
    <w:p w14:paraId="2CF75515" w14:textId="77777777" w:rsidR="00ED1EF8" w:rsidRPr="00ED1EF8" w:rsidRDefault="00ED1EF8" w:rsidP="00685E68">
      <w:pPr>
        <w:tabs>
          <w:tab w:val="left" w:pos="5653"/>
          <w:tab w:val="left" w:pos="6714"/>
          <w:tab w:val="left" w:pos="9781"/>
        </w:tabs>
        <w:spacing w:before="4"/>
        <w:ind w:right="283"/>
        <w:jc w:val="both"/>
        <w:rPr>
          <w:rFonts w:ascii="Arial"/>
          <w:sz w:val="24"/>
          <w:szCs w:val="24"/>
        </w:rPr>
      </w:pPr>
      <w:r w:rsidRPr="00ED1EF8">
        <w:rPr>
          <w:rFonts w:ascii="Arial"/>
          <w:b/>
          <w:bCs/>
          <w:sz w:val="24"/>
          <w:szCs w:val="24"/>
        </w:rPr>
        <w:t>SEGUNDO:</w:t>
      </w:r>
      <w:r w:rsidRPr="00ED1EF8">
        <w:rPr>
          <w:rFonts w:ascii="Arial"/>
          <w:sz w:val="24"/>
          <w:szCs w:val="24"/>
        </w:rPr>
        <w:t xml:space="preserve"> Para la reanudaci</w:t>
      </w:r>
      <w:r w:rsidRPr="00ED1EF8">
        <w:rPr>
          <w:rFonts w:ascii="Arial"/>
          <w:sz w:val="24"/>
          <w:szCs w:val="24"/>
        </w:rPr>
        <w:t>ó</w:t>
      </w:r>
      <w:r w:rsidRPr="00ED1EF8">
        <w:rPr>
          <w:rFonts w:ascii="Arial"/>
          <w:sz w:val="24"/>
          <w:szCs w:val="24"/>
        </w:rPr>
        <w:t>n del plazo del contrato y de la ejecuci</w:t>
      </w:r>
      <w:r w:rsidRPr="00ED1EF8">
        <w:rPr>
          <w:rFonts w:ascii="Arial"/>
          <w:sz w:val="24"/>
          <w:szCs w:val="24"/>
        </w:rPr>
        <w:t>ó</w:t>
      </w:r>
      <w:r w:rsidRPr="00ED1EF8">
        <w:rPr>
          <w:rFonts w:ascii="Arial"/>
          <w:sz w:val="24"/>
          <w:szCs w:val="24"/>
        </w:rPr>
        <w:t>n de las obras</w:t>
      </w:r>
      <w:r>
        <w:rPr>
          <w:rFonts w:ascii="Arial"/>
          <w:sz w:val="24"/>
          <w:szCs w:val="24"/>
        </w:rPr>
        <w:t xml:space="preserve"> o actividades</w:t>
      </w:r>
      <w:r w:rsidRPr="00ED1EF8">
        <w:rPr>
          <w:rFonts w:ascii="Arial"/>
          <w:sz w:val="24"/>
          <w:szCs w:val="24"/>
        </w:rPr>
        <w:t>, las partes suscribir</w:t>
      </w:r>
      <w:r w:rsidRPr="00ED1EF8">
        <w:rPr>
          <w:rFonts w:ascii="Arial"/>
          <w:sz w:val="24"/>
          <w:szCs w:val="24"/>
        </w:rPr>
        <w:t>á</w:t>
      </w:r>
      <w:r w:rsidRPr="00ED1EF8">
        <w:rPr>
          <w:rFonts w:ascii="Arial"/>
          <w:sz w:val="24"/>
          <w:szCs w:val="24"/>
        </w:rPr>
        <w:t xml:space="preserve">n de manera oportuna la correspondiente acta de reinicio. </w:t>
      </w:r>
    </w:p>
    <w:p w14:paraId="2787DE99" w14:textId="77777777" w:rsidR="00ED1EF8" w:rsidRPr="00ED1EF8" w:rsidRDefault="00ED1EF8" w:rsidP="00685E68">
      <w:pPr>
        <w:tabs>
          <w:tab w:val="left" w:pos="5653"/>
          <w:tab w:val="left" w:pos="6714"/>
          <w:tab w:val="left" w:pos="9781"/>
        </w:tabs>
        <w:spacing w:before="4"/>
        <w:ind w:right="283"/>
        <w:jc w:val="both"/>
        <w:rPr>
          <w:rFonts w:ascii="Arial"/>
          <w:sz w:val="24"/>
          <w:szCs w:val="24"/>
        </w:rPr>
      </w:pPr>
    </w:p>
    <w:p w14:paraId="22735080" w14:textId="77777777" w:rsidR="00ED1EF8" w:rsidRPr="00ED1EF8" w:rsidRDefault="00ED1EF8" w:rsidP="00685E68">
      <w:pPr>
        <w:tabs>
          <w:tab w:val="left" w:pos="5653"/>
          <w:tab w:val="left" w:pos="6714"/>
          <w:tab w:val="left" w:pos="9781"/>
        </w:tabs>
        <w:spacing w:before="4"/>
        <w:ind w:right="283"/>
        <w:jc w:val="both"/>
        <w:rPr>
          <w:rFonts w:ascii="Arial"/>
          <w:sz w:val="24"/>
          <w:szCs w:val="24"/>
        </w:rPr>
      </w:pPr>
      <w:r w:rsidRPr="00ED1EF8">
        <w:rPr>
          <w:rFonts w:ascii="Arial"/>
          <w:b/>
          <w:bCs/>
          <w:sz w:val="24"/>
          <w:szCs w:val="24"/>
        </w:rPr>
        <w:t>TERCERO:</w:t>
      </w:r>
      <w:r w:rsidRPr="00ED1EF8">
        <w:rPr>
          <w:rFonts w:ascii="Arial"/>
          <w:sz w:val="24"/>
          <w:szCs w:val="24"/>
        </w:rPr>
        <w:t xml:space="preserve"> El Contratista se compromete a ampliar la vigencia y cobertura de la(s) p</w:t>
      </w:r>
      <w:r w:rsidRPr="00ED1EF8">
        <w:rPr>
          <w:rFonts w:ascii="Arial"/>
          <w:sz w:val="24"/>
          <w:szCs w:val="24"/>
        </w:rPr>
        <w:t>ó</w:t>
      </w:r>
      <w:r w:rsidRPr="00ED1EF8">
        <w:rPr>
          <w:rFonts w:ascii="Arial"/>
          <w:sz w:val="24"/>
          <w:szCs w:val="24"/>
        </w:rPr>
        <w:t>liza(s) constituida(s) inicialmente y allegarlas al Contratante para su revisi</w:t>
      </w:r>
      <w:r w:rsidRPr="00ED1EF8">
        <w:rPr>
          <w:rFonts w:ascii="Arial"/>
          <w:sz w:val="24"/>
          <w:szCs w:val="24"/>
        </w:rPr>
        <w:t>ó</w:t>
      </w:r>
      <w:r w:rsidRPr="00ED1EF8">
        <w:rPr>
          <w:rFonts w:ascii="Arial"/>
          <w:sz w:val="24"/>
          <w:szCs w:val="24"/>
        </w:rPr>
        <w:t>n y aprobaci</w:t>
      </w:r>
      <w:r w:rsidRPr="00ED1EF8">
        <w:rPr>
          <w:rFonts w:ascii="Arial"/>
          <w:sz w:val="24"/>
          <w:szCs w:val="24"/>
        </w:rPr>
        <w:t>ó</w:t>
      </w:r>
      <w:r w:rsidRPr="00ED1EF8">
        <w:rPr>
          <w:rFonts w:ascii="Arial"/>
          <w:sz w:val="24"/>
          <w:szCs w:val="24"/>
        </w:rPr>
        <w:t>n.</w:t>
      </w:r>
    </w:p>
    <w:p w14:paraId="3CE40BD4" w14:textId="77777777" w:rsidR="00ED1EF8" w:rsidRPr="00ED1EF8" w:rsidRDefault="00ED1EF8" w:rsidP="00685E68">
      <w:pPr>
        <w:tabs>
          <w:tab w:val="left" w:pos="5653"/>
          <w:tab w:val="left" w:pos="6714"/>
          <w:tab w:val="left" w:pos="9781"/>
        </w:tabs>
        <w:spacing w:before="4"/>
        <w:ind w:right="283"/>
        <w:jc w:val="both"/>
        <w:rPr>
          <w:rFonts w:ascii="Arial"/>
          <w:sz w:val="24"/>
          <w:szCs w:val="24"/>
        </w:rPr>
      </w:pPr>
    </w:p>
    <w:p w14:paraId="13A688E1" w14:textId="77777777" w:rsidR="00EC27EB" w:rsidRDefault="00ED1EF8" w:rsidP="00685E68">
      <w:pPr>
        <w:tabs>
          <w:tab w:val="left" w:pos="5653"/>
          <w:tab w:val="left" w:pos="6714"/>
          <w:tab w:val="left" w:pos="9781"/>
        </w:tabs>
        <w:spacing w:before="4"/>
        <w:ind w:right="283"/>
        <w:jc w:val="both"/>
        <w:rPr>
          <w:rFonts w:ascii="Arial"/>
          <w:sz w:val="24"/>
          <w:szCs w:val="24"/>
        </w:rPr>
      </w:pPr>
      <w:r w:rsidRPr="00ED1EF8">
        <w:rPr>
          <w:rFonts w:ascii="Arial"/>
          <w:sz w:val="24"/>
          <w:szCs w:val="24"/>
        </w:rPr>
        <w:t xml:space="preserve">En constancia se firma la presente acta en </w:t>
      </w:r>
      <w:r>
        <w:rPr>
          <w:rFonts w:ascii="Arial"/>
          <w:sz w:val="24"/>
          <w:szCs w:val="24"/>
        </w:rPr>
        <w:t>Quibd</w:t>
      </w:r>
      <w:r>
        <w:rPr>
          <w:rFonts w:ascii="Arial"/>
          <w:sz w:val="24"/>
          <w:szCs w:val="24"/>
        </w:rPr>
        <w:t>ó</w:t>
      </w:r>
      <w:r w:rsidRPr="00ED1EF8">
        <w:rPr>
          <w:rFonts w:ascii="Arial"/>
          <w:sz w:val="24"/>
          <w:szCs w:val="24"/>
        </w:rPr>
        <w:t>, a los ______d</w:t>
      </w:r>
      <w:r w:rsidRPr="00ED1EF8">
        <w:rPr>
          <w:rFonts w:ascii="Arial"/>
          <w:sz w:val="24"/>
          <w:szCs w:val="24"/>
        </w:rPr>
        <w:t>í</w:t>
      </w:r>
      <w:r w:rsidRPr="00ED1EF8">
        <w:rPr>
          <w:rFonts w:ascii="Arial"/>
          <w:sz w:val="24"/>
          <w:szCs w:val="24"/>
        </w:rPr>
        <w:t>as del mes de __________ del a</w:t>
      </w:r>
      <w:r w:rsidRPr="00ED1EF8">
        <w:rPr>
          <w:rFonts w:ascii="Arial"/>
          <w:sz w:val="24"/>
          <w:szCs w:val="24"/>
        </w:rPr>
        <w:t>ñ</w:t>
      </w:r>
      <w:r w:rsidRPr="00ED1EF8">
        <w:rPr>
          <w:rFonts w:ascii="Arial"/>
          <w:sz w:val="24"/>
          <w:szCs w:val="24"/>
        </w:rPr>
        <w:t>o _______.</w:t>
      </w:r>
    </w:p>
    <w:p w14:paraId="76DDD070" w14:textId="77777777" w:rsidR="00ED1EF8" w:rsidRDefault="00ED1EF8" w:rsidP="00685E68">
      <w:pPr>
        <w:tabs>
          <w:tab w:val="left" w:pos="5653"/>
          <w:tab w:val="left" w:pos="6714"/>
          <w:tab w:val="left" w:pos="9781"/>
        </w:tabs>
        <w:spacing w:before="4"/>
        <w:ind w:right="283"/>
        <w:jc w:val="both"/>
        <w:rPr>
          <w:rFonts w:ascii="Arial"/>
          <w:sz w:val="24"/>
          <w:szCs w:val="24"/>
        </w:rPr>
      </w:pPr>
    </w:p>
    <w:p w14:paraId="36925B70" w14:textId="77777777" w:rsidR="00ED1EF8" w:rsidRDefault="00ED1EF8" w:rsidP="00685E68">
      <w:pPr>
        <w:tabs>
          <w:tab w:val="left" w:pos="5653"/>
          <w:tab w:val="left" w:pos="6714"/>
          <w:tab w:val="left" w:pos="9781"/>
        </w:tabs>
        <w:spacing w:before="4"/>
        <w:ind w:right="283"/>
        <w:jc w:val="both"/>
        <w:rPr>
          <w:rFonts w:ascii="Arial"/>
          <w:sz w:val="24"/>
          <w:szCs w:val="24"/>
        </w:rPr>
      </w:pPr>
    </w:p>
    <w:p w14:paraId="27CAB02E" w14:textId="77777777" w:rsidR="00ED1EF8" w:rsidRDefault="00ED1EF8" w:rsidP="00685E68">
      <w:pPr>
        <w:tabs>
          <w:tab w:val="left" w:pos="5653"/>
          <w:tab w:val="left" w:pos="6714"/>
          <w:tab w:val="left" w:pos="9781"/>
        </w:tabs>
        <w:spacing w:before="4"/>
        <w:ind w:right="283"/>
        <w:jc w:val="both"/>
        <w:rPr>
          <w:rFonts w:ascii="Arial"/>
          <w:sz w:val="24"/>
          <w:szCs w:val="24"/>
        </w:rPr>
      </w:pPr>
    </w:p>
    <w:p w14:paraId="25D59C0B" w14:textId="77777777" w:rsidR="00685E68" w:rsidRDefault="00685E68" w:rsidP="00685E68">
      <w:pPr>
        <w:tabs>
          <w:tab w:val="left" w:pos="9781"/>
        </w:tabs>
        <w:ind w:right="283"/>
      </w:pPr>
      <w:r>
        <w:t xml:space="preserve">_____________________________                                       _______________________________                                </w:t>
      </w:r>
    </w:p>
    <w:p w14:paraId="0ED028D7" w14:textId="77777777" w:rsidR="00685E68" w:rsidRPr="00C241DF" w:rsidRDefault="00685E68" w:rsidP="00685E68">
      <w:pPr>
        <w:tabs>
          <w:tab w:val="left" w:pos="9781"/>
        </w:tabs>
        <w:ind w:right="283"/>
        <w:rPr>
          <w:b/>
          <w:bCs/>
        </w:rPr>
      </w:pPr>
      <w:r w:rsidRPr="00C241DF">
        <w:rPr>
          <w:b/>
          <w:bCs/>
        </w:rPr>
        <w:t>CONTRATISTA                                                                       SUPERVISOR O INTERVENTOR</w:t>
      </w:r>
    </w:p>
    <w:p w14:paraId="62BB8796" w14:textId="77777777" w:rsidR="00685E68" w:rsidRPr="00C504EF" w:rsidRDefault="00685E68" w:rsidP="00685E68">
      <w:pPr>
        <w:tabs>
          <w:tab w:val="left" w:pos="9781"/>
        </w:tabs>
        <w:ind w:right="283"/>
      </w:pPr>
    </w:p>
    <w:p w14:paraId="4F4D6A45" w14:textId="77777777" w:rsidR="00ED1EF8" w:rsidRDefault="00ED1EF8" w:rsidP="00ED1EF8">
      <w:pPr>
        <w:tabs>
          <w:tab w:val="left" w:pos="5653"/>
          <w:tab w:val="left" w:pos="6714"/>
        </w:tabs>
        <w:spacing w:before="4"/>
        <w:ind w:right="1072"/>
        <w:jc w:val="both"/>
        <w:rPr>
          <w:rFonts w:ascii="Arial"/>
          <w:sz w:val="24"/>
          <w:szCs w:val="24"/>
        </w:rPr>
      </w:pPr>
    </w:p>
    <w:p w14:paraId="74F5F4D9" w14:textId="77777777" w:rsidR="00A00FF8" w:rsidRDefault="00A00FF8" w:rsidP="00ED1EF8">
      <w:pPr>
        <w:tabs>
          <w:tab w:val="left" w:pos="5653"/>
          <w:tab w:val="left" w:pos="6714"/>
        </w:tabs>
        <w:spacing w:before="4"/>
        <w:ind w:right="1072"/>
        <w:jc w:val="both"/>
        <w:rPr>
          <w:rFonts w:ascii="Arial"/>
          <w:sz w:val="24"/>
          <w:szCs w:val="24"/>
        </w:rPr>
      </w:pPr>
    </w:p>
    <w:p w14:paraId="32E68C65" w14:textId="77777777" w:rsidR="00A00FF8" w:rsidRDefault="00A00FF8" w:rsidP="00ED1EF8">
      <w:pPr>
        <w:tabs>
          <w:tab w:val="left" w:pos="5653"/>
          <w:tab w:val="left" w:pos="6714"/>
        </w:tabs>
        <w:spacing w:before="4"/>
        <w:ind w:right="1072"/>
        <w:jc w:val="both"/>
        <w:rPr>
          <w:rFonts w:ascii="Arial"/>
          <w:sz w:val="24"/>
          <w:szCs w:val="24"/>
        </w:rPr>
      </w:pPr>
    </w:p>
    <w:tbl>
      <w:tblPr>
        <w:tblpPr w:leftFromText="141" w:rightFromText="141" w:vertAnchor="text" w:horzAnchor="margin" w:tblpY="19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5"/>
        <w:gridCol w:w="3403"/>
        <w:gridCol w:w="3690"/>
      </w:tblGrid>
      <w:tr w:rsidR="00AB694D" w:rsidRPr="00AB694D" w14:paraId="772DF3B5" w14:textId="77777777" w:rsidTr="00CC7FE4">
        <w:trPr>
          <w:trHeight w:val="776"/>
        </w:trPr>
        <w:tc>
          <w:tcPr>
            <w:tcW w:w="1467" w:type="pct"/>
          </w:tcPr>
          <w:p w14:paraId="61FFDFF8" w14:textId="77777777" w:rsidR="00AB694D" w:rsidRPr="003E31FA" w:rsidRDefault="00AB694D" w:rsidP="003E31FA">
            <w:pPr>
              <w:widowControl/>
              <w:autoSpaceDE/>
              <w:autoSpaceDN/>
              <w:spacing w:line="259" w:lineRule="auto"/>
              <w:rPr>
                <w:rFonts w:ascii="Arial" w:eastAsia="Calibri" w:hAnsi="Arial" w:cs="Arial"/>
                <w:sz w:val="16"/>
                <w:szCs w:val="16"/>
                <w:lang w:val="es-CO"/>
              </w:rPr>
            </w:pPr>
            <w:r w:rsidRPr="003E31FA">
              <w:rPr>
                <w:rFonts w:ascii="Arial" w:eastAsia="Calibri" w:hAnsi="Arial" w:cs="Arial"/>
                <w:b/>
                <w:sz w:val="16"/>
                <w:szCs w:val="16"/>
                <w:lang w:val="es-CO"/>
              </w:rPr>
              <w:t>Elaboró:</w:t>
            </w:r>
            <w:r w:rsidRPr="003E31FA">
              <w:rPr>
                <w:rFonts w:ascii="Arial" w:eastAsia="Calibri" w:hAnsi="Arial" w:cs="Arial"/>
                <w:sz w:val="16"/>
                <w:szCs w:val="16"/>
                <w:lang w:val="es-CO"/>
              </w:rPr>
              <w:t xml:space="preserve"> </w:t>
            </w:r>
            <w:r w:rsidRPr="003E31FA">
              <w:rPr>
                <w:rFonts w:ascii="Arial" w:eastAsia="Calibri" w:hAnsi="Arial" w:cs="Arial"/>
                <w:b/>
                <w:sz w:val="16"/>
                <w:szCs w:val="16"/>
                <w:lang w:val="es-CO"/>
              </w:rPr>
              <w:t xml:space="preserve"> </w:t>
            </w:r>
          </w:p>
          <w:p w14:paraId="30401E9D" w14:textId="77777777" w:rsidR="00AB694D" w:rsidRPr="003E31FA" w:rsidRDefault="00AB694D" w:rsidP="003E31FA">
            <w:pPr>
              <w:widowControl/>
              <w:autoSpaceDE/>
              <w:autoSpaceDN/>
              <w:spacing w:line="259" w:lineRule="auto"/>
              <w:rPr>
                <w:rFonts w:ascii="Arial" w:eastAsia="Calibri" w:hAnsi="Arial" w:cs="Arial"/>
                <w:sz w:val="16"/>
                <w:szCs w:val="16"/>
                <w:lang w:val="es-CO"/>
              </w:rPr>
            </w:pPr>
            <w:r w:rsidRPr="003E31FA">
              <w:rPr>
                <w:rFonts w:ascii="Arial" w:eastAsia="Calibri" w:hAnsi="Arial" w:cs="Arial"/>
                <w:sz w:val="16"/>
                <w:szCs w:val="16"/>
                <w:lang w:val="es-CO"/>
              </w:rPr>
              <w:t xml:space="preserve">Cargo:  </w:t>
            </w:r>
          </w:p>
          <w:p w14:paraId="26E327A2" w14:textId="77777777" w:rsidR="00AB694D" w:rsidRPr="003E31FA" w:rsidRDefault="00AB694D" w:rsidP="003E31FA">
            <w:pPr>
              <w:widowControl/>
              <w:autoSpaceDE/>
              <w:autoSpaceDN/>
              <w:spacing w:line="259" w:lineRule="auto"/>
              <w:rPr>
                <w:rFonts w:ascii="Arial" w:eastAsia="Calibri" w:hAnsi="Arial" w:cs="Arial"/>
                <w:sz w:val="16"/>
                <w:szCs w:val="16"/>
                <w:lang w:val="es-CO"/>
              </w:rPr>
            </w:pPr>
            <w:r w:rsidRPr="003E31FA">
              <w:rPr>
                <w:rFonts w:ascii="Arial" w:eastAsia="Calibri" w:hAnsi="Arial" w:cs="Arial"/>
                <w:sz w:val="16"/>
                <w:szCs w:val="16"/>
                <w:lang w:val="es-CO"/>
              </w:rPr>
              <w:t>Fecha:</w:t>
            </w:r>
            <w:bookmarkStart w:id="0" w:name="_Hlk49190754"/>
          </w:p>
        </w:tc>
        <w:tc>
          <w:tcPr>
            <w:tcW w:w="1695" w:type="pct"/>
            <w:vAlign w:val="center"/>
          </w:tcPr>
          <w:p w14:paraId="737426F9" w14:textId="77777777" w:rsidR="00AB694D" w:rsidRPr="003E31FA" w:rsidRDefault="00AB694D" w:rsidP="003E31FA">
            <w:pPr>
              <w:widowControl/>
              <w:autoSpaceDE/>
              <w:autoSpaceDN/>
              <w:spacing w:line="259" w:lineRule="auto"/>
              <w:rPr>
                <w:rFonts w:ascii="Arial" w:eastAsia="Calibri" w:hAnsi="Arial" w:cs="Arial"/>
                <w:b/>
                <w:sz w:val="16"/>
                <w:szCs w:val="16"/>
                <w:lang w:val="es-CO"/>
              </w:rPr>
            </w:pPr>
            <w:r w:rsidRPr="003E31FA">
              <w:rPr>
                <w:rFonts w:ascii="Arial" w:eastAsia="Calibri" w:hAnsi="Arial" w:cs="Arial"/>
                <w:b/>
                <w:sz w:val="16"/>
                <w:szCs w:val="16"/>
                <w:lang w:val="es-CO"/>
              </w:rPr>
              <w:t>Revisó:</w:t>
            </w:r>
            <w:r w:rsidRPr="003E31FA">
              <w:rPr>
                <w:rFonts w:ascii="Arial" w:eastAsia="Calibri" w:hAnsi="Arial" w:cs="Arial"/>
                <w:sz w:val="16"/>
                <w:szCs w:val="16"/>
                <w:lang w:val="es-CO"/>
              </w:rPr>
              <w:t xml:space="preserve"> </w:t>
            </w:r>
          </w:p>
          <w:p w14:paraId="4A081658" w14:textId="77777777" w:rsidR="00AB694D" w:rsidRPr="003E31FA" w:rsidRDefault="00AB694D" w:rsidP="003E31FA">
            <w:pPr>
              <w:widowControl/>
              <w:autoSpaceDE/>
              <w:autoSpaceDN/>
              <w:spacing w:line="259" w:lineRule="auto"/>
              <w:rPr>
                <w:rFonts w:ascii="Arial" w:eastAsia="Calibri" w:hAnsi="Arial" w:cs="Arial"/>
                <w:sz w:val="16"/>
                <w:szCs w:val="16"/>
                <w:lang w:val="es-CO"/>
              </w:rPr>
            </w:pPr>
            <w:r w:rsidRPr="003E31FA">
              <w:rPr>
                <w:rFonts w:ascii="Arial" w:eastAsia="Calibri" w:hAnsi="Arial" w:cs="Arial"/>
                <w:sz w:val="16"/>
                <w:szCs w:val="16"/>
                <w:lang w:val="es-CO"/>
              </w:rPr>
              <w:t xml:space="preserve">Cargo: </w:t>
            </w:r>
          </w:p>
          <w:p w14:paraId="334DF96C" w14:textId="77777777" w:rsidR="00AB694D" w:rsidRPr="003E31FA" w:rsidRDefault="00AB694D" w:rsidP="003E31FA">
            <w:pPr>
              <w:widowControl/>
              <w:autoSpaceDE/>
              <w:autoSpaceDN/>
              <w:spacing w:line="259" w:lineRule="auto"/>
              <w:rPr>
                <w:rFonts w:ascii="Arial" w:eastAsia="Calibri" w:hAnsi="Arial" w:cs="Arial"/>
                <w:sz w:val="16"/>
                <w:szCs w:val="16"/>
                <w:lang w:val="es-CO"/>
              </w:rPr>
            </w:pPr>
            <w:r w:rsidRPr="003E31FA">
              <w:rPr>
                <w:rFonts w:ascii="Arial" w:eastAsia="Calibri" w:hAnsi="Arial" w:cs="Arial"/>
                <w:sz w:val="16"/>
                <w:szCs w:val="16"/>
                <w:lang w:val="es-CO"/>
              </w:rPr>
              <w:t>Fecha:</w:t>
            </w:r>
          </w:p>
        </w:tc>
        <w:tc>
          <w:tcPr>
            <w:tcW w:w="1838" w:type="pct"/>
          </w:tcPr>
          <w:p w14:paraId="51667AB3" w14:textId="77777777" w:rsidR="00AB694D" w:rsidRPr="003E31FA" w:rsidRDefault="00AB694D" w:rsidP="003E31FA">
            <w:pPr>
              <w:widowControl/>
              <w:autoSpaceDE/>
              <w:autoSpaceDN/>
              <w:spacing w:line="259" w:lineRule="auto"/>
              <w:rPr>
                <w:rFonts w:ascii="Arial" w:eastAsia="Calibri" w:hAnsi="Arial" w:cs="Arial"/>
                <w:sz w:val="16"/>
                <w:szCs w:val="16"/>
                <w:lang w:val="es-CO"/>
              </w:rPr>
            </w:pPr>
            <w:r w:rsidRPr="003E31FA">
              <w:rPr>
                <w:rFonts w:ascii="Arial" w:eastAsia="Calibri" w:hAnsi="Arial" w:cs="Arial"/>
                <w:b/>
                <w:sz w:val="16"/>
                <w:szCs w:val="16"/>
                <w:lang w:val="es-CO"/>
              </w:rPr>
              <w:t xml:space="preserve">Aprobó: </w:t>
            </w:r>
            <w:r w:rsidRPr="003E31FA">
              <w:rPr>
                <w:rFonts w:ascii="Arial" w:eastAsia="Calibri" w:hAnsi="Arial" w:cs="Arial"/>
                <w:b/>
                <w:sz w:val="16"/>
                <w:szCs w:val="16"/>
                <w:lang w:val="es-CO"/>
              </w:rPr>
              <w:br/>
            </w:r>
            <w:r w:rsidRPr="003E31FA">
              <w:rPr>
                <w:rFonts w:ascii="Arial" w:eastAsia="Calibri" w:hAnsi="Arial" w:cs="Arial"/>
                <w:sz w:val="16"/>
                <w:szCs w:val="16"/>
                <w:lang w:val="es-CO"/>
              </w:rPr>
              <w:t xml:space="preserve">Cargo: </w:t>
            </w:r>
          </w:p>
          <w:p w14:paraId="637E1664" w14:textId="77777777" w:rsidR="00AB694D" w:rsidRPr="003E31FA" w:rsidRDefault="00AB694D" w:rsidP="003E31FA">
            <w:pPr>
              <w:widowControl/>
              <w:autoSpaceDE/>
              <w:autoSpaceDN/>
              <w:spacing w:line="259" w:lineRule="auto"/>
              <w:rPr>
                <w:rFonts w:ascii="Arial" w:eastAsia="Calibri" w:hAnsi="Arial" w:cs="Arial"/>
                <w:b/>
                <w:sz w:val="16"/>
                <w:szCs w:val="16"/>
                <w:lang w:val="es-CO"/>
              </w:rPr>
            </w:pPr>
            <w:r w:rsidRPr="003E31FA">
              <w:rPr>
                <w:rFonts w:ascii="Arial" w:eastAsia="Calibri" w:hAnsi="Arial" w:cs="Arial"/>
                <w:sz w:val="16"/>
                <w:szCs w:val="16"/>
                <w:lang w:val="es-CO"/>
              </w:rPr>
              <w:t>Fecha:</w:t>
            </w:r>
          </w:p>
        </w:tc>
      </w:tr>
      <w:bookmarkEnd w:id="0"/>
    </w:tbl>
    <w:p w14:paraId="7B750740" w14:textId="77777777" w:rsidR="00A00FF8" w:rsidRDefault="00A00FF8" w:rsidP="00ED1EF8">
      <w:pPr>
        <w:tabs>
          <w:tab w:val="left" w:pos="5653"/>
          <w:tab w:val="left" w:pos="6714"/>
        </w:tabs>
        <w:spacing w:before="4"/>
        <w:ind w:right="1072"/>
        <w:jc w:val="both"/>
        <w:rPr>
          <w:rFonts w:ascii="Arial"/>
          <w:sz w:val="24"/>
          <w:szCs w:val="24"/>
        </w:rPr>
      </w:pPr>
    </w:p>
    <w:sectPr w:rsidR="00A00FF8" w:rsidSect="009F0B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20" w:right="758" w:bottom="1980" w:left="1418" w:header="296" w:footer="7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ADEE6" w14:textId="77777777" w:rsidR="00F249DB" w:rsidRDefault="00F249DB">
      <w:r>
        <w:separator/>
      </w:r>
    </w:p>
  </w:endnote>
  <w:endnote w:type="continuationSeparator" w:id="0">
    <w:p w14:paraId="33D07974" w14:textId="77777777" w:rsidR="00F249DB" w:rsidRDefault="00F24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12DAE" w14:textId="77777777" w:rsidR="003E31FA" w:rsidRDefault="003E31F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65907" w14:textId="77777777" w:rsidR="00BD4C1C" w:rsidRDefault="00BD4C1C">
    <w:pPr>
      <w:pStyle w:val="Textoindependiente"/>
      <w:spacing w:line="14" w:lineRule="auto"/>
    </w:pPr>
  </w:p>
  <w:p w14:paraId="2B623803" w14:textId="77777777" w:rsidR="00BD4C1C" w:rsidRDefault="00BD4C1C">
    <w:pPr>
      <w:pStyle w:val="Textoindependiente"/>
      <w:spacing w:line="14" w:lineRule="auto"/>
    </w:pPr>
  </w:p>
  <w:p w14:paraId="720B9617" w14:textId="77777777" w:rsidR="00BD4C1C" w:rsidRDefault="00BD4C1C">
    <w:pPr>
      <w:pStyle w:val="Textoindependiente"/>
      <w:spacing w:line="14" w:lineRule="auto"/>
    </w:pPr>
  </w:p>
  <w:p w14:paraId="24AA940A" w14:textId="16F4C603" w:rsidR="003E31FA" w:rsidRDefault="003E31FA" w:rsidP="003E31FA">
    <w:pPr>
      <w:pStyle w:val="NormalWeb"/>
    </w:pPr>
    <w:r>
      <w:rPr>
        <w:noProof/>
      </w:rPr>
      <w:drawing>
        <wp:inline distT="0" distB="0" distL="0" distR="0" wp14:anchorId="624FA645" wp14:editId="475D13F7">
          <wp:extent cx="6390640" cy="1099820"/>
          <wp:effectExtent l="0" t="0" r="0" b="5080"/>
          <wp:docPr id="1535758734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758734" name="Imagen 1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0640" cy="1099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89E9BD" w14:textId="183068D0" w:rsidR="00EC27EB" w:rsidRDefault="00EC27EB">
    <w:pPr>
      <w:pStyle w:val="Textoindependiente"/>
      <w:spacing w:line="1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B40B6" w14:textId="77777777" w:rsidR="003E31FA" w:rsidRDefault="003E31F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0EE3B" w14:textId="77777777" w:rsidR="00F249DB" w:rsidRDefault="00F249DB">
      <w:r>
        <w:separator/>
      </w:r>
    </w:p>
  </w:footnote>
  <w:footnote w:type="continuationSeparator" w:id="0">
    <w:p w14:paraId="5BC7D966" w14:textId="77777777" w:rsidR="00F249DB" w:rsidRDefault="00F24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7BC28" w14:textId="77777777" w:rsidR="003E31FA" w:rsidRDefault="003E31F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61102" w14:textId="1427EB91" w:rsidR="00061490" w:rsidRDefault="00061490" w:rsidP="00061490">
    <w:pPr>
      <w:pStyle w:val="Textoindependiente"/>
      <w:ind w:left="8080" w:right="42"/>
      <w:rPr>
        <w:rFonts w:ascii="Arial Nova Light" w:hAnsi="Arial Nova Light"/>
        <w:spacing w:val="-1"/>
        <w:sz w:val="18"/>
        <w:szCs w:val="18"/>
      </w:rPr>
    </w:pPr>
    <w:r w:rsidRPr="00061490">
      <w:rPr>
        <w:rFonts w:ascii="Calibri" w:eastAsia="Calibri" w:hAnsi="Calibri" w:cs="Times New Roman"/>
        <w:noProof/>
        <w:sz w:val="22"/>
        <w:szCs w:val="22"/>
        <w:lang w:val="en-US"/>
      </w:rPr>
      <w:drawing>
        <wp:anchor distT="0" distB="0" distL="114300" distR="114300" simplePos="0" relativeHeight="251659264" behindDoc="0" locked="0" layoutInCell="1" allowOverlap="1" wp14:anchorId="09332C0D" wp14:editId="054758DA">
          <wp:simplePos x="0" y="0"/>
          <wp:positionH relativeFrom="column">
            <wp:posOffset>-342900</wp:posOffset>
          </wp:positionH>
          <wp:positionV relativeFrom="paragraph">
            <wp:posOffset>85725</wp:posOffset>
          </wp:positionV>
          <wp:extent cx="3105150" cy="1123950"/>
          <wp:effectExtent l="0" t="0" r="0" b="0"/>
          <wp:wrapSquare wrapText="bothSides"/>
          <wp:docPr id="3" name="Imagen 3" descr="C:\Users\PAULA\Documents\comunicación\2018\FORMATOS-COMUNICACIONES-UTCH-2018\FORMATOS-COMUNICACIONES\Oficina de Contratación\Logos Dependencias\logo-contratación-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A\Documents\comunicación\2018\FORMATOS-COMUNICACIONES-UTCH-2018\FORMATOS-COMUNICACIONES\Oficina de Contratación\Logos Dependencias\logo-contratación-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51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EC33CF" w14:textId="6ADC01D9" w:rsidR="00061490" w:rsidRDefault="00061490" w:rsidP="00061490">
    <w:pPr>
      <w:pStyle w:val="Textoindependiente"/>
      <w:ind w:left="8080" w:right="42"/>
      <w:rPr>
        <w:rFonts w:ascii="Arial Nova Light" w:hAnsi="Arial Nova Light"/>
        <w:spacing w:val="-1"/>
        <w:sz w:val="18"/>
        <w:szCs w:val="18"/>
      </w:rPr>
    </w:pPr>
  </w:p>
  <w:p w14:paraId="260D278F" w14:textId="11736CF7" w:rsidR="00BD4C1C" w:rsidRPr="000B2DC8" w:rsidRDefault="00BD4C1C" w:rsidP="00061490">
    <w:pPr>
      <w:pStyle w:val="Textoindependiente"/>
      <w:ind w:left="8080" w:right="42"/>
      <w:jc w:val="right"/>
      <w:rPr>
        <w:rFonts w:ascii="Arial Nova Light" w:hAnsi="Arial Nova Light"/>
        <w:sz w:val="8"/>
        <w:szCs w:val="6"/>
      </w:rPr>
    </w:pPr>
  </w:p>
  <w:p w14:paraId="19ACB2A7" w14:textId="235226EA" w:rsidR="00061490" w:rsidRPr="00061490" w:rsidRDefault="00BD4C1C" w:rsidP="00061490">
    <w:pPr>
      <w:jc w:val="right"/>
      <w:rPr>
        <w:rFonts w:ascii="Calibri" w:eastAsia="Calibri" w:hAnsi="Calibri" w:cs="Times New Roman"/>
        <w:sz w:val="14"/>
        <w:szCs w:val="14"/>
      </w:rPr>
    </w:pPr>
    <w:r>
      <w:rPr>
        <w:rFonts w:ascii="Arial Nova Light" w:hAnsi="Arial Nova Light"/>
      </w:rPr>
      <w:t xml:space="preserve">                                </w:t>
    </w:r>
    <w:r w:rsidR="00061490">
      <w:rPr>
        <w:rFonts w:ascii="Arial Nova Light" w:hAnsi="Arial Nova Light"/>
      </w:rPr>
      <w:t xml:space="preserve">                          </w:t>
    </w:r>
    <w:r w:rsidR="00061490" w:rsidRPr="00061490">
      <w:rPr>
        <w:rFonts w:ascii="Calibri" w:eastAsia="Calibri" w:hAnsi="Calibri" w:cs="Times New Roman"/>
        <w:sz w:val="14"/>
        <w:szCs w:val="14"/>
      </w:rPr>
      <w:t>Código: F-GCTR-</w:t>
    </w:r>
    <w:r w:rsidR="00061490">
      <w:rPr>
        <w:rFonts w:ascii="Calibri" w:eastAsia="Calibri" w:hAnsi="Calibri" w:cs="Times New Roman"/>
        <w:sz w:val="14"/>
        <w:szCs w:val="14"/>
      </w:rPr>
      <w:t>26</w:t>
    </w:r>
  </w:p>
  <w:p w14:paraId="114E6E30" w14:textId="76735962" w:rsidR="00061490" w:rsidRPr="00061490" w:rsidRDefault="00061490" w:rsidP="00061490">
    <w:pPr>
      <w:widowControl/>
      <w:autoSpaceDE/>
      <w:autoSpaceDN/>
      <w:rPr>
        <w:rFonts w:ascii="Calibri" w:eastAsia="Calibri" w:hAnsi="Calibri" w:cs="Times New Roman"/>
        <w:sz w:val="14"/>
        <w:szCs w:val="14"/>
      </w:rPr>
    </w:pPr>
    <w:r>
      <w:rPr>
        <w:rFonts w:ascii="Calibri" w:eastAsia="Calibri" w:hAnsi="Calibri" w:cs="Times New Roman"/>
        <w:sz w:val="14"/>
        <w:szCs w:val="14"/>
      </w:rPr>
      <w:t xml:space="preserve">                                                                                                                                              </w:t>
    </w:r>
    <w:r w:rsidRPr="00061490">
      <w:rPr>
        <w:rFonts w:ascii="Calibri" w:eastAsia="Calibri" w:hAnsi="Calibri" w:cs="Times New Roman"/>
        <w:sz w:val="14"/>
        <w:szCs w:val="14"/>
      </w:rPr>
      <w:t>Versión: 0</w:t>
    </w:r>
    <w:r w:rsidR="003E31FA">
      <w:rPr>
        <w:rFonts w:ascii="Calibri" w:eastAsia="Calibri" w:hAnsi="Calibri" w:cs="Times New Roman"/>
        <w:sz w:val="14"/>
        <w:szCs w:val="14"/>
      </w:rPr>
      <w:t>2</w:t>
    </w:r>
  </w:p>
  <w:p w14:paraId="08E5DFCA" w14:textId="247DE507" w:rsidR="00061490" w:rsidRPr="00061490" w:rsidRDefault="00061490" w:rsidP="00061490">
    <w:pPr>
      <w:widowControl/>
      <w:autoSpaceDE/>
      <w:autoSpaceDN/>
      <w:jc w:val="right"/>
      <w:rPr>
        <w:rFonts w:ascii="Calibri" w:eastAsia="Calibri" w:hAnsi="Calibri" w:cs="Times New Roman"/>
        <w:sz w:val="14"/>
        <w:szCs w:val="14"/>
      </w:rPr>
    </w:pPr>
    <w:r w:rsidRPr="00061490">
      <w:rPr>
        <w:rFonts w:ascii="Calibri" w:eastAsia="Calibri" w:hAnsi="Calibri" w:cs="Times New Roman"/>
        <w:sz w:val="14"/>
        <w:szCs w:val="14"/>
      </w:rPr>
      <w:t xml:space="preserve">Fecha: </w:t>
    </w:r>
    <w:r w:rsidR="003E31FA">
      <w:rPr>
        <w:rFonts w:ascii="Calibri" w:eastAsia="Calibri" w:hAnsi="Calibri" w:cs="Times New Roman"/>
        <w:sz w:val="14"/>
        <w:szCs w:val="14"/>
      </w:rPr>
      <w:t>03</w:t>
    </w:r>
    <w:r>
      <w:rPr>
        <w:rFonts w:ascii="Calibri" w:eastAsia="Calibri" w:hAnsi="Calibri" w:cs="Times New Roman"/>
        <w:sz w:val="14"/>
        <w:szCs w:val="14"/>
      </w:rPr>
      <w:t>-0</w:t>
    </w:r>
    <w:r w:rsidR="003E31FA">
      <w:rPr>
        <w:rFonts w:ascii="Calibri" w:eastAsia="Calibri" w:hAnsi="Calibri" w:cs="Times New Roman"/>
        <w:sz w:val="14"/>
        <w:szCs w:val="14"/>
      </w:rPr>
      <w:t>7</w:t>
    </w:r>
    <w:r>
      <w:rPr>
        <w:rFonts w:ascii="Calibri" w:eastAsia="Calibri" w:hAnsi="Calibri" w:cs="Times New Roman"/>
        <w:sz w:val="14"/>
        <w:szCs w:val="14"/>
      </w:rPr>
      <w:t>-2024</w:t>
    </w:r>
  </w:p>
  <w:p w14:paraId="61B3624E" w14:textId="75C6EC45" w:rsidR="00BD4C1C" w:rsidRPr="000B2DC8" w:rsidRDefault="00BD4C1C" w:rsidP="00061490">
    <w:pPr>
      <w:jc w:val="right"/>
      <w:rPr>
        <w:rFonts w:ascii="Arial Nova Light" w:hAnsi="Arial Nova Light"/>
        <w:sz w:val="18"/>
        <w:szCs w:val="18"/>
      </w:rPr>
    </w:pPr>
  </w:p>
  <w:p w14:paraId="39CF3483" w14:textId="0B20769F" w:rsidR="00BD4C1C" w:rsidRDefault="00BD4C1C">
    <w:pPr>
      <w:pStyle w:val="Encabezado"/>
    </w:pPr>
  </w:p>
  <w:p w14:paraId="36AF7390" w14:textId="44819C07" w:rsidR="00061490" w:rsidRDefault="00061490" w:rsidP="00C241DF">
    <w:pPr>
      <w:spacing w:before="83"/>
      <w:ind w:right="283"/>
      <w:jc w:val="center"/>
      <w:rPr>
        <w:rFonts w:ascii="Arial"/>
        <w:b/>
      </w:rPr>
    </w:pPr>
  </w:p>
  <w:p w14:paraId="566EA35D" w14:textId="4EE3F4EE" w:rsidR="00061490" w:rsidRDefault="00061490" w:rsidP="00C241DF">
    <w:pPr>
      <w:spacing w:before="83"/>
      <w:ind w:right="283"/>
      <w:jc w:val="center"/>
      <w:rPr>
        <w:rFonts w:ascii="Arial"/>
        <w:b/>
      </w:rPr>
    </w:pPr>
  </w:p>
  <w:p w14:paraId="6DB6595E" w14:textId="04F843E9" w:rsidR="00C241DF" w:rsidRDefault="00C241DF" w:rsidP="00C241DF">
    <w:pPr>
      <w:pStyle w:val="Encabezad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E5BC7" w14:textId="77777777" w:rsidR="003E31FA" w:rsidRDefault="003E31F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F74A5"/>
    <w:multiLevelType w:val="hybridMultilevel"/>
    <w:tmpl w:val="280A688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1B5D7E"/>
    <w:multiLevelType w:val="hybridMultilevel"/>
    <w:tmpl w:val="F7BA3FEE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2B7A7C"/>
    <w:multiLevelType w:val="hybridMultilevel"/>
    <w:tmpl w:val="D3004428"/>
    <w:lvl w:ilvl="0" w:tplc="E2FC92F2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60" w:hanging="360"/>
      </w:pPr>
    </w:lvl>
    <w:lvl w:ilvl="2" w:tplc="240A001B" w:tentative="1">
      <w:start w:val="1"/>
      <w:numFmt w:val="lowerRoman"/>
      <w:lvlText w:val="%3."/>
      <w:lvlJc w:val="right"/>
      <w:pPr>
        <w:ind w:left="2480" w:hanging="180"/>
      </w:pPr>
    </w:lvl>
    <w:lvl w:ilvl="3" w:tplc="240A000F" w:tentative="1">
      <w:start w:val="1"/>
      <w:numFmt w:val="decimal"/>
      <w:lvlText w:val="%4."/>
      <w:lvlJc w:val="left"/>
      <w:pPr>
        <w:ind w:left="3200" w:hanging="360"/>
      </w:pPr>
    </w:lvl>
    <w:lvl w:ilvl="4" w:tplc="240A0019" w:tentative="1">
      <w:start w:val="1"/>
      <w:numFmt w:val="lowerLetter"/>
      <w:lvlText w:val="%5."/>
      <w:lvlJc w:val="left"/>
      <w:pPr>
        <w:ind w:left="3920" w:hanging="360"/>
      </w:pPr>
    </w:lvl>
    <w:lvl w:ilvl="5" w:tplc="240A001B" w:tentative="1">
      <w:start w:val="1"/>
      <w:numFmt w:val="lowerRoman"/>
      <w:lvlText w:val="%6."/>
      <w:lvlJc w:val="right"/>
      <w:pPr>
        <w:ind w:left="4640" w:hanging="180"/>
      </w:pPr>
    </w:lvl>
    <w:lvl w:ilvl="6" w:tplc="240A000F" w:tentative="1">
      <w:start w:val="1"/>
      <w:numFmt w:val="decimal"/>
      <w:lvlText w:val="%7."/>
      <w:lvlJc w:val="left"/>
      <w:pPr>
        <w:ind w:left="5360" w:hanging="360"/>
      </w:pPr>
    </w:lvl>
    <w:lvl w:ilvl="7" w:tplc="240A0019" w:tentative="1">
      <w:start w:val="1"/>
      <w:numFmt w:val="lowerLetter"/>
      <w:lvlText w:val="%8."/>
      <w:lvlJc w:val="left"/>
      <w:pPr>
        <w:ind w:left="6080" w:hanging="360"/>
      </w:pPr>
    </w:lvl>
    <w:lvl w:ilvl="8" w:tplc="240A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 w15:restartNumberingAfterBreak="0">
    <w:nsid w:val="6EF159C5"/>
    <w:multiLevelType w:val="hybridMultilevel"/>
    <w:tmpl w:val="0E344F34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37409628">
    <w:abstractNumId w:val="0"/>
  </w:num>
  <w:num w:numId="2" w16cid:durableId="1905601538">
    <w:abstractNumId w:val="2"/>
  </w:num>
  <w:num w:numId="3" w16cid:durableId="1803426060">
    <w:abstractNumId w:val="3"/>
  </w:num>
  <w:num w:numId="4" w16cid:durableId="5050975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F2F"/>
    <w:rsid w:val="00004044"/>
    <w:rsid w:val="00056BE7"/>
    <w:rsid w:val="0006140C"/>
    <w:rsid w:val="00061490"/>
    <w:rsid w:val="0009498F"/>
    <w:rsid w:val="000B2470"/>
    <w:rsid w:val="000D2536"/>
    <w:rsid w:val="001827C1"/>
    <w:rsid w:val="001A0ECB"/>
    <w:rsid w:val="001B68AA"/>
    <w:rsid w:val="001D35B1"/>
    <w:rsid w:val="001D46D6"/>
    <w:rsid w:val="00201203"/>
    <w:rsid w:val="00265F2F"/>
    <w:rsid w:val="002B52CD"/>
    <w:rsid w:val="002E6D48"/>
    <w:rsid w:val="003A045B"/>
    <w:rsid w:val="003E31FA"/>
    <w:rsid w:val="004B4AB3"/>
    <w:rsid w:val="00535465"/>
    <w:rsid w:val="005F4340"/>
    <w:rsid w:val="005F6578"/>
    <w:rsid w:val="00633930"/>
    <w:rsid w:val="00656E9C"/>
    <w:rsid w:val="00685E68"/>
    <w:rsid w:val="006A4344"/>
    <w:rsid w:val="006C644E"/>
    <w:rsid w:val="00703EFA"/>
    <w:rsid w:val="00725377"/>
    <w:rsid w:val="00763D05"/>
    <w:rsid w:val="00787B7F"/>
    <w:rsid w:val="00792C84"/>
    <w:rsid w:val="008832E8"/>
    <w:rsid w:val="008C3984"/>
    <w:rsid w:val="00903C4D"/>
    <w:rsid w:val="009C03BD"/>
    <w:rsid w:val="009F0BCC"/>
    <w:rsid w:val="00A00FF8"/>
    <w:rsid w:val="00A0515E"/>
    <w:rsid w:val="00A15E85"/>
    <w:rsid w:val="00AB694D"/>
    <w:rsid w:val="00B12AF0"/>
    <w:rsid w:val="00BD4C1C"/>
    <w:rsid w:val="00C241DF"/>
    <w:rsid w:val="00C47666"/>
    <w:rsid w:val="00C504EF"/>
    <w:rsid w:val="00C66591"/>
    <w:rsid w:val="00C7327E"/>
    <w:rsid w:val="00D235FD"/>
    <w:rsid w:val="00DC7579"/>
    <w:rsid w:val="00DD292E"/>
    <w:rsid w:val="00DE79A0"/>
    <w:rsid w:val="00E0495F"/>
    <w:rsid w:val="00E4680E"/>
    <w:rsid w:val="00E50CEC"/>
    <w:rsid w:val="00E57A03"/>
    <w:rsid w:val="00EC27EB"/>
    <w:rsid w:val="00ED1EF8"/>
    <w:rsid w:val="00EE0E9B"/>
    <w:rsid w:val="00EF0BFA"/>
    <w:rsid w:val="00F249DB"/>
    <w:rsid w:val="00F702D1"/>
    <w:rsid w:val="00F735C0"/>
    <w:rsid w:val="00F9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7506C1"/>
  <w15:docId w15:val="{F751482D-228C-4925-818D-A28DBC7A0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ind w:left="680" w:right="738"/>
      <w:jc w:val="both"/>
    </w:pPr>
    <w:rPr>
      <w:sz w:val="24"/>
      <w:szCs w:val="24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anormal"/>
    <w:uiPriority w:val="39"/>
    <w:rsid w:val="00C476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F434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F4340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F434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F4340"/>
    <w:rPr>
      <w:rFonts w:ascii="Arial MT" w:eastAsia="Arial MT" w:hAnsi="Arial MT" w:cs="Arial MT"/>
      <w:lang w:val="es-ES"/>
    </w:rPr>
  </w:style>
  <w:style w:type="paragraph" w:styleId="Sinespaciado">
    <w:name w:val="No Spacing"/>
    <w:uiPriority w:val="1"/>
    <w:qFormat/>
    <w:rsid w:val="00792C84"/>
    <w:pPr>
      <w:widowControl/>
      <w:autoSpaceDE/>
      <w:autoSpaceDN/>
    </w:pPr>
    <w:rPr>
      <w:kern w:val="2"/>
      <w:lang w:val="es-CO"/>
      <w14:ligatures w14:val="standardContextua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A00FF8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es-CO"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E31F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unne\Documents\Yunner\Estudios%20previos%20de%20conveniencia%20y%20oportunidad\F-ACTA%20DE%20SUSPENSION%20202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F-ACTA DE SUSPENSION 2023</Template>
  <TotalTime>3</TotalTime>
  <Pages>3</Pages>
  <Words>321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Acta de Suspension</vt:lpstr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Suspension</dc:title>
  <dc:subject>Acta de Suspension</dc:subject>
  <dc:creator>YUNNER MORENO</dc:creator>
  <cp:keywords>Acta</cp:keywords>
  <cp:lastModifiedBy>HAROLD FRANCISCO CHAVERRA IBARGUEN</cp:lastModifiedBy>
  <cp:revision>5</cp:revision>
  <dcterms:created xsi:type="dcterms:W3CDTF">2024-05-23T22:24:00Z</dcterms:created>
  <dcterms:modified xsi:type="dcterms:W3CDTF">2026-09-02T17:11:00Z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2023-08-28T00:00:00Z</vt:filetime>
  </property>
  <property fmtid="{D5CDD505-2E9C-101B-9397-08002B2CF9AE}" pid="5" name="Producer">
    <vt:lpwstr>Microsoft® Word para Microsoft 365</vt:lpwstr>
  </property>
</Properties>
</file>